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529"/>
        <w:gridCol w:w="770"/>
        <w:gridCol w:w="489"/>
        <w:gridCol w:w="489"/>
        <w:gridCol w:w="489"/>
        <w:gridCol w:w="489"/>
        <w:gridCol w:w="343"/>
        <w:gridCol w:w="101"/>
        <w:gridCol w:w="45"/>
        <w:gridCol w:w="610"/>
        <w:gridCol w:w="994"/>
        <w:gridCol w:w="551"/>
        <w:gridCol w:w="1292"/>
        <w:gridCol w:w="1011"/>
      </w:tblGrid>
      <w:tr w:rsidR="002C0184" w14:paraId="2FBA5E97" w14:textId="77777777" w:rsidTr="0079327B">
        <w:trPr>
          <w:cantSplit/>
          <w:trHeight w:val="524"/>
        </w:trPr>
        <w:tc>
          <w:tcPr>
            <w:tcW w:w="2235" w:type="dxa"/>
            <w:gridSpan w:val="2"/>
            <w:vMerge w:val="restart"/>
            <w:vAlign w:val="center"/>
          </w:tcPr>
          <w:p w14:paraId="5B198485" w14:textId="77777777" w:rsidR="002C0184" w:rsidRPr="00267356" w:rsidRDefault="00624D40" w:rsidP="00267356">
            <w:pPr>
              <w:rPr>
                <w:color w:val="FF0000"/>
                <w:sz w:val="22"/>
              </w:rPr>
            </w:pPr>
            <w:r>
              <w:rPr>
                <w:rFonts w:hint="eastAsia"/>
                <w:noProof/>
                <w:color w:val="FF0000"/>
                <w:sz w:val="22"/>
              </w:rPr>
              <w:drawing>
                <wp:inline distT="0" distB="0" distL="0" distR="0" wp14:anchorId="7DB93251" wp14:editId="44CC47EF">
                  <wp:extent cx="1258570" cy="1211580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570" cy="1211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73" w:type="dxa"/>
            <w:gridSpan w:val="13"/>
            <w:vAlign w:val="center"/>
          </w:tcPr>
          <w:p w14:paraId="7CFDCD50" w14:textId="77777777" w:rsidR="002C0184" w:rsidRPr="00BF5ADD" w:rsidRDefault="00660581" w:rsidP="005367C8">
            <w:pPr>
              <w:jc w:val="center"/>
              <w:rPr>
                <w:b/>
                <w:sz w:val="32"/>
                <w:szCs w:val="32"/>
                <w:shd w:val="pct15" w:color="auto" w:fill="FFFFFF"/>
              </w:rPr>
            </w:pPr>
            <w:r>
              <w:rPr>
                <w:rFonts w:hint="eastAsia"/>
                <w:b/>
                <w:sz w:val="32"/>
                <w:szCs w:val="32"/>
              </w:rPr>
              <w:t>제</w:t>
            </w:r>
            <w:r w:rsidR="00A5066A">
              <w:rPr>
                <w:rFonts w:hint="eastAsia"/>
                <w:b/>
                <w:sz w:val="32"/>
                <w:szCs w:val="32"/>
              </w:rPr>
              <w:t>1</w:t>
            </w:r>
            <w:r w:rsidR="00FF44A7">
              <w:rPr>
                <w:b/>
                <w:sz w:val="32"/>
                <w:szCs w:val="32"/>
              </w:rPr>
              <w:t>4</w:t>
            </w:r>
            <w:r w:rsidR="00286555">
              <w:rPr>
                <w:rFonts w:hint="eastAsia"/>
                <w:b/>
                <w:sz w:val="32"/>
                <w:szCs w:val="32"/>
              </w:rPr>
              <w:t>차</w:t>
            </w:r>
            <w:r>
              <w:rPr>
                <w:rFonts w:hint="eastAsia"/>
                <w:b/>
                <w:sz w:val="32"/>
                <w:szCs w:val="32"/>
              </w:rPr>
              <w:t xml:space="preserve"> </w:t>
            </w:r>
            <w:r w:rsidR="00267356">
              <w:rPr>
                <w:rFonts w:hint="eastAsia"/>
                <w:b/>
                <w:sz w:val="32"/>
                <w:szCs w:val="32"/>
              </w:rPr>
              <w:t xml:space="preserve">AVT </w:t>
            </w:r>
            <w:r w:rsidR="00267356">
              <w:rPr>
                <w:rFonts w:hint="eastAsia"/>
                <w:b/>
                <w:sz w:val="32"/>
                <w:szCs w:val="32"/>
              </w:rPr>
              <w:t>워크숍</w:t>
            </w:r>
            <w:r w:rsidR="00267356">
              <w:rPr>
                <w:rFonts w:hint="eastAsia"/>
                <w:b/>
                <w:sz w:val="32"/>
                <w:szCs w:val="32"/>
              </w:rPr>
              <w:t xml:space="preserve"> </w:t>
            </w:r>
            <w:r w:rsidR="00267356">
              <w:rPr>
                <w:rFonts w:hint="eastAsia"/>
                <w:b/>
                <w:sz w:val="32"/>
                <w:szCs w:val="32"/>
              </w:rPr>
              <w:t>신청서</w:t>
            </w:r>
            <w:r w:rsidR="00267356">
              <w:rPr>
                <w:rFonts w:hint="eastAsia"/>
                <w:b/>
                <w:sz w:val="32"/>
                <w:szCs w:val="32"/>
              </w:rPr>
              <w:t xml:space="preserve"> </w:t>
            </w:r>
          </w:p>
        </w:tc>
      </w:tr>
      <w:tr w:rsidR="002C0184" w:rsidRPr="00BF5ADD" w14:paraId="513CE6FC" w14:textId="77777777" w:rsidTr="0079327B">
        <w:trPr>
          <w:cantSplit/>
          <w:trHeight w:val="450"/>
        </w:trPr>
        <w:tc>
          <w:tcPr>
            <w:tcW w:w="2235" w:type="dxa"/>
            <w:gridSpan w:val="2"/>
            <w:vMerge/>
            <w:vAlign w:val="center"/>
          </w:tcPr>
          <w:p w14:paraId="1BCB8952" w14:textId="77777777" w:rsidR="002C0184" w:rsidRPr="00BF5ADD" w:rsidRDefault="002C0184" w:rsidP="005367C8">
            <w:pPr>
              <w:jc w:val="center"/>
              <w:rPr>
                <w:b/>
                <w:shd w:val="pct15" w:color="auto" w:fill="FFFFFF"/>
              </w:rPr>
            </w:pPr>
          </w:p>
        </w:tc>
        <w:tc>
          <w:tcPr>
            <w:tcW w:w="770" w:type="dxa"/>
            <w:vMerge w:val="restart"/>
            <w:vAlign w:val="center"/>
          </w:tcPr>
          <w:p w14:paraId="6A5FC6AF" w14:textId="77777777" w:rsidR="002C0184" w:rsidRPr="00BF5ADD" w:rsidRDefault="002C0184" w:rsidP="005367C8">
            <w:pPr>
              <w:jc w:val="center"/>
            </w:pPr>
            <w:r w:rsidRPr="00BF5ADD">
              <w:rPr>
                <w:rFonts w:hint="eastAsia"/>
              </w:rPr>
              <w:t>성</w:t>
            </w:r>
          </w:p>
          <w:p w14:paraId="775614BE" w14:textId="77777777" w:rsidR="002C0184" w:rsidRPr="00BF5ADD" w:rsidRDefault="002C0184" w:rsidP="005367C8">
            <w:pPr>
              <w:jc w:val="center"/>
            </w:pPr>
          </w:p>
          <w:p w14:paraId="3C66AFD0" w14:textId="77777777" w:rsidR="002C0184" w:rsidRPr="00BF5ADD" w:rsidRDefault="002C0184" w:rsidP="005367C8">
            <w:pPr>
              <w:jc w:val="center"/>
            </w:pPr>
            <w:r w:rsidRPr="00BF5ADD">
              <w:rPr>
                <w:rFonts w:hint="eastAsia"/>
              </w:rPr>
              <w:t>명</w:t>
            </w:r>
          </w:p>
        </w:tc>
        <w:tc>
          <w:tcPr>
            <w:tcW w:w="6903" w:type="dxa"/>
            <w:gridSpan w:val="12"/>
            <w:vAlign w:val="center"/>
          </w:tcPr>
          <w:p w14:paraId="4A73A2E4" w14:textId="77777777" w:rsidR="002C0184" w:rsidRPr="00BF5ADD" w:rsidRDefault="002C0184" w:rsidP="005367C8">
            <w:r w:rsidRPr="00BF5ADD">
              <w:rPr>
                <w:rFonts w:hint="eastAsia"/>
              </w:rPr>
              <w:t>(</w:t>
            </w:r>
            <w:r w:rsidRPr="00BF5ADD">
              <w:rPr>
                <w:rFonts w:hint="eastAsia"/>
              </w:rPr>
              <w:t>한글</w:t>
            </w:r>
            <w:r w:rsidRPr="00BF5ADD">
              <w:rPr>
                <w:rFonts w:hint="eastAsia"/>
              </w:rPr>
              <w:t>)</w:t>
            </w:r>
          </w:p>
        </w:tc>
      </w:tr>
      <w:tr w:rsidR="002C0184" w:rsidRPr="00BF5ADD" w14:paraId="6DCCB013" w14:textId="77777777" w:rsidTr="0079327B">
        <w:trPr>
          <w:cantSplit/>
          <w:trHeight w:val="414"/>
        </w:trPr>
        <w:tc>
          <w:tcPr>
            <w:tcW w:w="2235" w:type="dxa"/>
            <w:gridSpan w:val="2"/>
            <w:vMerge/>
            <w:vAlign w:val="center"/>
          </w:tcPr>
          <w:p w14:paraId="28762971" w14:textId="77777777" w:rsidR="002C0184" w:rsidRPr="00BF5ADD" w:rsidRDefault="002C0184" w:rsidP="005367C8">
            <w:pPr>
              <w:jc w:val="center"/>
              <w:rPr>
                <w:b/>
                <w:shd w:val="pct15" w:color="auto" w:fill="FFFFFF"/>
              </w:rPr>
            </w:pPr>
          </w:p>
        </w:tc>
        <w:tc>
          <w:tcPr>
            <w:tcW w:w="770" w:type="dxa"/>
            <w:vMerge/>
            <w:vAlign w:val="center"/>
          </w:tcPr>
          <w:p w14:paraId="582089FF" w14:textId="77777777" w:rsidR="002C0184" w:rsidRPr="00BF5ADD" w:rsidRDefault="002C0184" w:rsidP="005367C8"/>
        </w:tc>
        <w:tc>
          <w:tcPr>
            <w:tcW w:w="3055" w:type="dxa"/>
            <w:gridSpan w:val="8"/>
            <w:vAlign w:val="center"/>
          </w:tcPr>
          <w:p w14:paraId="735AF372" w14:textId="77777777" w:rsidR="002C0184" w:rsidRPr="00BF5ADD" w:rsidRDefault="002C0184" w:rsidP="005367C8">
            <w:r w:rsidRPr="00BF5ADD">
              <w:rPr>
                <w:rFonts w:hint="eastAsia"/>
              </w:rPr>
              <w:t>(</w:t>
            </w:r>
            <w:r w:rsidR="008A1DD4">
              <w:rPr>
                <w:rFonts w:hint="eastAsia"/>
              </w:rPr>
              <w:t>영문</w:t>
            </w:r>
            <w:r w:rsidR="008A1DD4">
              <w:rPr>
                <w:rFonts w:hint="eastAsia"/>
              </w:rPr>
              <w:t xml:space="preserve"> </w:t>
            </w:r>
            <w:r w:rsidR="008A1DD4">
              <w:rPr>
                <w:rFonts w:hint="eastAsia"/>
              </w:rPr>
              <w:t>이름</w:t>
            </w:r>
            <w:r w:rsidRPr="00BF5ADD">
              <w:rPr>
                <w:rFonts w:hint="eastAsia"/>
              </w:rPr>
              <w:t>)</w:t>
            </w:r>
          </w:p>
        </w:tc>
        <w:tc>
          <w:tcPr>
            <w:tcW w:w="3848" w:type="dxa"/>
            <w:gridSpan w:val="4"/>
            <w:vAlign w:val="center"/>
          </w:tcPr>
          <w:p w14:paraId="033A4744" w14:textId="77777777" w:rsidR="002C0184" w:rsidRPr="00BF5ADD" w:rsidRDefault="002C0184" w:rsidP="005367C8">
            <w:r w:rsidRPr="00BF5ADD">
              <w:rPr>
                <w:rFonts w:hint="eastAsia"/>
              </w:rPr>
              <w:t>(</w:t>
            </w:r>
            <w:r w:rsidR="008A1DD4">
              <w:rPr>
                <w:rFonts w:hint="eastAsia"/>
              </w:rPr>
              <w:t>영문</w:t>
            </w:r>
            <w:r w:rsidR="008A1DD4">
              <w:rPr>
                <w:rFonts w:hint="eastAsia"/>
              </w:rPr>
              <w:t xml:space="preserve"> </w:t>
            </w:r>
            <w:r w:rsidR="008A1DD4">
              <w:rPr>
                <w:rFonts w:hint="eastAsia"/>
              </w:rPr>
              <w:t>성</w:t>
            </w:r>
            <w:r w:rsidRPr="00BF5ADD">
              <w:rPr>
                <w:rFonts w:hint="eastAsia"/>
              </w:rPr>
              <w:t>)</w:t>
            </w:r>
          </w:p>
        </w:tc>
      </w:tr>
      <w:tr w:rsidR="0079327B" w:rsidRPr="00BF5ADD" w14:paraId="6B8F5899" w14:textId="77777777" w:rsidTr="0079327B">
        <w:trPr>
          <w:cantSplit/>
          <w:trHeight w:val="419"/>
        </w:trPr>
        <w:tc>
          <w:tcPr>
            <w:tcW w:w="2235" w:type="dxa"/>
            <w:gridSpan w:val="2"/>
            <w:vMerge/>
            <w:tcBorders>
              <w:bottom w:val="double" w:sz="4" w:space="0" w:color="auto"/>
            </w:tcBorders>
            <w:vAlign w:val="center"/>
          </w:tcPr>
          <w:p w14:paraId="608BC7D5" w14:textId="77777777" w:rsidR="0079327B" w:rsidRPr="00BF5ADD" w:rsidRDefault="0079327B" w:rsidP="005367C8">
            <w:pPr>
              <w:jc w:val="center"/>
              <w:rPr>
                <w:b/>
                <w:shd w:val="pct15" w:color="auto" w:fill="FFFFFF"/>
              </w:rPr>
            </w:pPr>
          </w:p>
        </w:tc>
        <w:tc>
          <w:tcPr>
            <w:tcW w:w="770" w:type="dxa"/>
            <w:tcBorders>
              <w:bottom w:val="double" w:sz="4" w:space="0" w:color="auto"/>
            </w:tcBorders>
            <w:vAlign w:val="center"/>
          </w:tcPr>
          <w:p w14:paraId="6D7E1BC1" w14:textId="77777777" w:rsidR="0079327B" w:rsidRPr="00BF5ADD" w:rsidRDefault="0079327B" w:rsidP="005367C8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489" w:type="dxa"/>
            <w:tcBorders>
              <w:bottom w:val="double" w:sz="4" w:space="0" w:color="auto"/>
            </w:tcBorders>
            <w:vAlign w:val="center"/>
          </w:tcPr>
          <w:p w14:paraId="19FBB21A" w14:textId="77777777" w:rsidR="0079327B" w:rsidRPr="00BF5ADD" w:rsidRDefault="0079327B" w:rsidP="005367C8"/>
        </w:tc>
        <w:tc>
          <w:tcPr>
            <w:tcW w:w="489" w:type="dxa"/>
            <w:tcBorders>
              <w:bottom w:val="double" w:sz="4" w:space="0" w:color="auto"/>
            </w:tcBorders>
            <w:vAlign w:val="center"/>
          </w:tcPr>
          <w:p w14:paraId="67EC5401" w14:textId="77777777" w:rsidR="0079327B" w:rsidRPr="00BF5ADD" w:rsidRDefault="0079327B" w:rsidP="005367C8"/>
        </w:tc>
        <w:tc>
          <w:tcPr>
            <w:tcW w:w="489" w:type="dxa"/>
            <w:tcBorders>
              <w:bottom w:val="double" w:sz="4" w:space="0" w:color="auto"/>
            </w:tcBorders>
            <w:vAlign w:val="center"/>
          </w:tcPr>
          <w:p w14:paraId="705F8BEB" w14:textId="77777777" w:rsidR="0079327B" w:rsidRPr="00BF5ADD" w:rsidRDefault="0079327B" w:rsidP="005367C8"/>
        </w:tc>
        <w:tc>
          <w:tcPr>
            <w:tcW w:w="489" w:type="dxa"/>
            <w:tcBorders>
              <w:bottom w:val="double" w:sz="4" w:space="0" w:color="auto"/>
            </w:tcBorders>
            <w:vAlign w:val="center"/>
          </w:tcPr>
          <w:p w14:paraId="1C87A33F" w14:textId="77777777" w:rsidR="0079327B" w:rsidRPr="00BF5ADD" w:rsidRDefault="0079327B" w:rsidP="005367C8"/>
        </w:tc>
        <w:tc>
          <w:tcPr>
            <w:tcW w:w="489" w:type="dxa"/>
            <w:gridSpan w:val="3"/>
            <w:tcBorders>
              <w:bottom w:val="double" w:sz="4" w:space="0" w:color="auto"/>
            </w:tcBorders>
            <w:vAlign w:val="center"/>
          </w:tcPr>
          <w:p w14:paraId="1A8E5885" w14:textId="77777777" w:rsidR="0079327B" w:rsidRPr="00BF5ADD" w:rsidRDefault="0079327B" w:rsidP="005367C8"/>
        </w:tc>
        <w:tc>
          <w:tcPr>
            <w:tcW w:w="610" w:type="dxa"/>
            <w:tcBorders>
              <w:bottom w:val="double" w:sz="4" w:space="0" w:color="auto"/>
            </w:tcBorders>
            <w:vAlign w:val="center"/>
          </w:tcPr>
          <w:p w14:paraId="61E6955F" w14:textId="77777777" w:rsidR="0079327B" w:rsidRPr="00BF5ADD" w:rsidRDefault="0079327B" w:rsidP="005367C8"/>
        </w:tc>
        <w:tc>
          <w:tcPr>
            <w:tcW w:w="994" w:type="dxa"/>
            <w:tcBorders>
              <w:bottom w:val="double" w:sz="4" w:space="0" w:color="auto"/>
            </w:tcBorders>
            <w:vAlign w:val="center"/>
          </w:tcPr>
          <w:p w14:paraId="65FD3A0C" w14:textId="77777777" w:rsidR="0079327B" w:rsidRPr="00BF5ADD" w:rsidRDefault="0079327B" w:rsidP="0079327B">
            <w:pPr>
              <w:jc w:val="center"/>
            </w:pPr>
            <w:r>
              <w:rPr>
                <w:rFonts w:hint="eastAsia"/>
              </w:rPr>
              <w:t>성별</w:t>
            </w:r>
          </w:p>
        </w:tc>
        <w:tc>
          <w:tcPr>
            <w:tcW w:w="2854" w:type="dxa"/>
            <w:gridSpan w:val="3"/>
            <w:tcBorders>
              <w:bottom w:val="double" w:sz="4" w:space="0" w:color="auto"/>
            </w:tcBorders>
            <w:vAlign w:val="center"/>
          </w:tcPr>
          <w:p w14:paraId="3EA8C4B6" w14:textId="77777777" w:rsidR="0079327B" w:rsidRPr="00BF5ADD" w:rsidRDefault="0079327B" w:rsidP="005367C8">
            <w:r>
              <w:rPr>
                <w:rFonts w:hint="eastAsia"/>
              </w:rPr>
              <w:t>남</w:t>
            </w:r>
            <w:r>
              <w:rPr>
                <w:rFonts w:hint="eastAsia"/>
              </w:rPr>
              <w:t xml:space="preserve"> ,</w:t>
            </w:r>
            <w:r>
              <w:t xml:space="preserve"> </w:t>
            </w:r>
            <w:r>
              <w:rPr>
                <w:rFonts w:hint="eastAsia"/>
              </w:rPr>
              <w:t>여</w:t>
            </w:r>
          </w:p>
        </w:tc>
      </w:tr>
      <w:tr w:rsidR="002C0184" w:rsidRPr="00BF5ADD" w14:paraId="5387641B" w14:textId="77777777" w:rsidTr="0079327B">
        <w:trPr>
          <w:cantSplit/>
          <w:trHeight w:val="719"/>
        </w:trPr>
        <w:tc>
          <w:tcPr>
            <w:tcW w:w="706" w:type="dxa"/>
            <w:vMerge w:val="restart"/>
            <w:tcBorders>
              <w:top w:val="double" w:sz="4" w:space="0" w:color="auto"/>
            </w:tcBorders>
            <w:vAlign w:val="center"/>
          </w:tcPr>
          <w:p w14:paraId="7546E7A8" w14:textId="77777777" w:rsidR="002C0184" w:rsidRPr="00BF5ADD" w:rsidRDefault="002C0184" w:rsidP="005367C8">
            <w:pPr>
              <w:jc w:val="center"/>
            </w:pPr>
            <w:r w:rsidRPr="00BF5ADD">
              <w:rPr>
                <w:rFonts w:hint="eastAsia"/>
              </w:rPr>
              <w:t>연</w:t>
            </w:r>
          </w:p>
          <w:p w14:paraId="3C31FE75" w14:textId="77777777" w:rsidR="002C0184" w:rsidRPr="00BF5ADD" w:rsidRDefault="002C0184" w:rsidP="005367C8">
            <w:pPr>
              <w:jc w:val="center"/>
            </w:pPr>
            <w:r w:rsidRPr="00BF5ADD">
              <w:rPr>
                <w:rFonts w:hint="eastAsia"/>
              </w:rPr>
              <w:t>락</w:t>
            </w:r>
          </w:p>
          <w:p w14:paraId="64FBB408" w14:textId="77777777" w:rsidR="002C0184" w:rsidRPr="00BF5ADD" w:rsidRDefault="002C0184" w:rsidP="005367C8">
            <w:pPr>
              <w:jc w:val="center"/>
            </w:pPr>
            <w:r w:rsidRPr="00BF5ADD">
              <w:rPr>
                <w:rFonts w:hint="eastAsia"/>
              </w:rPr>
              <w:t>처</w:t>
            </w:r>
          </w:p>
        </w:tc>
        <w:tc>
          <w:tcPr>
            <w:tcW w:w="1529" w:type="dxa"/>
            <w:tcBorders>
              <w:top w:val="double" w:sz="4" w:space="0" w:color="auto"/>
            </w:tcBorders>
            <w:vAlign w:val="center"/>
          </w:tcPr>
          <w:p w14:paraId="27367578" w14:textId="77777777" w:rsidR="002C0184" w:rsidRPr="00BF5ADD" w:rsidRDefault="002C0184" w:rsidP="005367C8">
            <w:pPr>
              <w:jc w:val="center"/>
            </w:pPr>
            <w:r w:rsidRPr="00BF5ADD">
              <w:rPr>
                <w:rFonts w:hint="eastAsia"/>
              </w:rPr>
              <w:t>주</w:t>
            </w:r>
            <w:r w:rsidRPr="00BF5ADD">
              <w:rPr>
                <w:rFonts w:hint="eastAsia"/>
              </w:rPr>
              <w:t xml:space="preserve">    </w:t>
            </w:r>
            <w:r w:rsidRPr="00BF5ADD">
              <w:rPr>
                <w:rFonts w:hint="eastAsia"/>
              </w:rPr>
              <w:t>소</w:t>
            </w:r>
          </w:p>
        </w:tc>
        <w:tc>
          <w:tcPr>
            <w:tcW w:w="7673" w:type="dxa"/>
            <w:gridSpan w:val="13"/>
            <w:tcBorders>
              <w:top w:val="double" w:sz="4" w:space="0" w:color="auto"/>
            </w:tcBorders>
            <w:vAlign w:val="center"/>
          </w:tcPr>
          <w:p w14:paraId="6F4538E9" w14:textId="77777777" w:rsidR="002C0184" w:rsidRPr="00BF5ADD" w:rsidRDefault="008A1DD4" w:rsidP="005367C8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우</w:t>
            </w:r>
            <w:r>
              <w:rPr>
                <w:rFonts w:hint="eastAsia"/>
              </w:rPr>
              <w:t>.</w:t>
            </w:r>
            <w:r>
              <w:t xml:space="preserve">               )</w:t>
            </w:r>
          </w:p>
          <w:p w14:paraId="4DA524F3" w14:textId="77777777" w:rsidR="002C0184" w:rsidRPr="00BF5ADD" w:rsidRDefault="002C0184" w:rsidP="005367C8"/>
        </w:tc>
      </w:tr>
      <w:tr w:rsidR="002C0184" w:rsidRPr="00BF5ADD" w14:paraId="68311BE3" w14:textId="77777777" w:rsidTr="0079327B">
        <w:trPr>
          <w:cantSplit/>
          <w:trHeight w:val="530"/>
        </w:trPr>
        <w:tc>
          <w:tcPr>
            <w:tcW w:w="706" w:type="dxa"/>
            <w:vMerge/>
            <w:vAlign w:val="center"/>
          </w:tcPr>
          <w:p w14:paraId="0C1833E2" w14:textId="77777777" w:rsidR="002C0184" w:rsidRPr="00BF5ADD" w:rsidRDefault="002C0184" w:rsidP="005367C8">
            <w:pPr>
              <w:jc w:val="center"/>
            </w:pPr>
          </w:p>
        </w:tc>
        <w:tc>
          <w:tcPr>
            <w:tcW w:w="1529" w:type="dxa"/>
            <w:vAlign w:val="center"/>
          </w:tcPr>
          <w:p w14:paraId="178B10F0" w14:textId="77777777" w:rsidR="002C0184" w:rsidRPr="00BF5ADD" w:rsidRDefault="002C0184" w:rsidP="005367C8">
            <w:pPr>
              <w:jc w:val="center"/>
            </w:pPr>
            <w:r w:rsidRPr="00BF5ADD">
              <w:rPr>
                <w:rFonts w:hint="eastAsia"/>
              </w:rPr>
              <w:t>전화번호</w:t>
            </w:r>
          </w:p>
        </w:tc>
        <w:tc>
          <w:tcPr>
            <w:tcW w:w="3170" w:type="dxa"/>
            <w:gridSpan w:val="7"/>
            <w:vAlign w:val="center"/>
          </w:tcPr>
          <w:p w14:paraId="4D1584A1" w14:textId="77777777" w:rsidR="002C0184" w:rsidRPr="00BF5ADD" w:rsidRDefault="002C0184" w:rsidP="005367C8">
            <w:r w:rsidRPr="00BF5ADD">
              <w:rPr>
                <w:rFonts w:hint="eastAsia"/>
              </w:rPr>
              <w:t>(     )</w:t>
            </w:r>
          </w:p>
        </w:tc>
        <w:tc>
          <w:tcPr>
            <w:tcW w:w="1649" w:type="dxa"/>
            <w:gridSpan w:val="3"/>
            <w:vAlign w:val="center"/>
          </w:tcPr>
          <w:p w14:paraId="4D8DEC3B" w14:textId="77777777" w:rsidR="002C0184" w:rsidRPr="00BF5ADD" w:rsidRDefault="002C0184" w:rsidP="005367C8">
            <w:pPr>
              <w:jc w:val="center"/>
            </w:pPr>
            <w:r w:rsidRPr="00BF5ADD">
              <w:rPr>
                <w:rFonts w:hint="eastAsia"/>
              </w:rPr>
              <w:t>휴대전화</w:t>
            </w:r>
          </w:p>
        </w:tc>
        <w:tc>
          <w:tcPr>
            <w:tcW w:w="2854" w:type="dxa"/>
            <w:gridSpan w:val="3"/>
            <w:vAlign w:val="center"/>
          </w:tcPr>
          <w:p w14:paraId="58AC61CF" w14:textId="77777777" w:rsidR="002C0184" w:rsidRPr="00BF5ADD" w:rsidRDefault="002C0184" w:rsidP="005367C8"/>
        </w:tc>
      </w:tr>
      <w:tr w:rsidR="002C0184" w:rsidRPr="00BF5ADD" w14:paraId="5BB28A1F" w14:textId="77777777" w:rsidTr="0079327B">
        <w:trPr>
          <w:cantSplit/>
          <w:trHeight w:val="530"/>
        </w:trPr>
        <w:tc>
          <w:tcPr>
            <w:tcW w:w="706" w:type="dxa"/>
            <w:vMerge/>
            <w:tcBorders>
              <w:bottom w:val="double" w:sz="4" w:space="0" w:color="auto"/>
            </w:tcBorders>
            <w:vAlign w:val="center"/>
          </w:tcPr>
          <w:p w14:paraId="3F07BD90" w14:textId="77777777" w:rsidR="002C0184" w:rsidRPr="00BF5ADD" w:rsidRDefault="002C0184" w:rsidP="005367C8">
            <w:pPr>
              <w:jc w:val="center"/>
            </w:pPr>
          </w:p>
        </w:tc>
        <w:tc>
          <w:tcPr>
            <w:tcW w:w="1529" w:type="dxa"/>
            <w:tcBorders>
              <w:bottom w:val="double" w:sz="4" w:space="0" w:color="auto"/>
            </w:tcBorders>
            <w:vAlign w:val="center"/>
          </w:tcPr>
          <w:p w14:paraId="27001EF2" w14:textId="77777777" w:rsidR="002C0184" w:rsidRPr="00BF5ADD" w:rsidRDefault="002C0184" w:rsidP="005367C8">
            <w:pPr>
              <w:jc w:val="center"/>
            </w:pPr>
            <w:r w:rsidRPr="00BF5ADD">
              <w:rPr>
                <w:rFonts w:hint="eastAsia"/>
              </w:rPr>
              <w:t>전자우편</w:t>
            </w:r>
          </w:p>
        </w:tc>
        <w:tc>
          <w:tcPr>
            <w:tcW w:w="7673" w:type="dxa"/>
            <w:gridSpan w:val="13"/>
            <w:tcBorders>
              <w:bottom w:val="double" w:sz="4" w:space="0" w:color="auto"/>
            </w:tcBorders>
            <w:vAlign w:val="center"/>
          </w:tcPr>
          <w:p w14:paraId="4AAFF764" w14:textId="77777777" w:rsidR="002C0184" w:rsidRPr="00BF5ADD" w:rsidRDefault="002C0184" w:rsidP="005367C8"/>
        </w:tc>
      </w:tr>
      <w:tr w:rsidR="00ED4EFA" w:rsidRPr="00BF5ADD" w14:paraId="4D69A4D2" w14:textId="77777777" w:rsidTr="0079327B">
        <w:trPr>
          <w:cantSplit/>
          <w:trHeight w:val="454"/>
        </w:trPr>
        <w:tc>
          <w:tcPr>
            <w:tcW w:w="706" w:type="dxa"/>
            <w:vMerge w:val="restart"/>
            <w:tcBorders>
              <w:top w:val="double" w:sz="4" w:space="0" w:color="auto"/>
            </w:tcBorders>
            <w:vAlign w:val="center"/>
          </w:tcPr>
          <w:p w14:paraId="6B69BC72" w14:textId="77777777" w:rsidR="00ED4EFA" w:rsidRPr="00BF5ADD" w:rsidRDefault="00ED4EFA" w:rsidP="005367C8">
            <w:pPr>
              <w:jc w:val="center"/>
            </w:pPr>
            <w:r w:rsidRPr="00BF5ADD">
              <w:rPr>
                <w:rFonts w:hint="eastAsia"/>
              </w:rPr>
              <w:t>학</w:t>
            </w:r>
          </w:p>
          <w:p w14:paraId="526F64EA" w14:textId="77777777" w:rsidR="00ED4EFA" w:rsidRPr="00BF5ADD" w:rsidRDefault="00ED4EFA" w:rsidP="005367C8">
            <w:pPr>
              <w:jc w:val="center"/>
            </w:pPr>
          </w:p>
          <w:p w14:paraId="167F3675" w14:textId="77777777" w:rsidR="00ED4EFA" w:rsidRPr="00BF5ADD" w:rsidRDefault="00ED4EFA" w:rsidP="005367C8">
            <w:pPr>
              <w:jc w:val="center"/>
            </w:pPr>
          </w:p>
          <w:p w14:paraId="2958EAFD" w14:textId="77777777" w:rsidR="00ED4EFA" w:rsidRPr="00BF5ADD" w:rsidRDefault="00ED4EFA" w:rsidP="005367C8">
            <w:pPr>
              <w:jc w:val="center"/>
            </w:pPr>
          </w:p>
          <w:p w14:paraId="533BC67F" w14:textId="77777777" w:rsidR="00ED4EFA" w:rsidRPr="00BF5ADD" w:rsidRDefault="00ED4EFA" w:rsidP="005367C8">
            <w:pPr>
              <w:jc w:val="center"/>
            </w:pPr>
            <w:r w:rsidRPr="00BF5ADD">
              <w:rPr>
                <w:rFonts w:hint="eastAsia"/>
              </w:rPr>
              <w:t>력</w:t>
            </w:r>
          </w:p>
        </w:tc>
        <w:tc>
          <w:tcPr>
            <w:tcW w:w="1529" w:type="dxa"/>
            <w:tcBorders>
              <w:top w:val="double" w:sz="4" w:space="0" w:color="auto"/>
            </w:tcBorders>
            <w:vAlign w:val="center"/>
          </w:tcPr>
          <w:p w14:paraId="373AE721" w14:textId="77777777" w:rsidR="00ED4EFA" w:rsidRPr="00BF5ADD" w:rsidRDefault="00ED4EFA" w:rsidP="005367C8">
            <w:pPr>
              <w:jc w:val="center"/>
            </w:pPr>
            <w:r w:rsidRPr="00BF5ADD">
              <w:rPr>
                <w:rFonts w:hint="eastAsia"/>
              </w:rPr>
              <w:t>졸업년월</w:t>
            </w:r>
          </w:p>
        </w:tc>
        <w:tc>
          <w:tcPr>
            <w:tcW w:w="3069" w:type="dxa"/>
            <w:gridSpan w:val="6"/>
            <w:tcBorders>
              <w:top w:val="double" w:sz="4" w:space="0" w:color="auto"/>
            </w:tcBorders>
            <w:vAlign w:val="center"/>
          </w:tcPr>
          <w:p w14:paraId="69C1B387" w14:textId="77777777" w:rsidR="00ED4EFA" w:rsidRPr="00BF5ADD" w:rsidRDefault="00ED4EFA" w:rsidP="00ED4EFA">
            <w:pPr>
              <w:jc w:val="center"/>
            </w:pPr>
            <w:r w:rsidRPr="00BF5ADD">
              <w:rPr>
                <w:rFonts w:hint="eastAsia"/>
              </w:rPr>
              <w:t>학</w:t>
            </w:r>
            <w:r w:rsidRPr="00BF5ADD">
              <w:rPr>
                <w:rFonts w:hint="eastAsia"/>
              </w:rPr>
              <w:t xml:space="preserve"> </w:t>
            </w:r>
            <w:r w:rsidRPr="00BF5ADD">
              <w:rPr>
                <w:rFonts w:hint="eastAsia"/>
              </w:rPr>
              <w:t>교</w:t>
            </w:r>
            <w:r w:rsidRPr="00BF5ADD">
              <w:rPr>
                <w:rFonts w:hint="eastAsia"/>
              </w:rPr>
              <w:t xml:space="preserve"> </w:t>
            </w:r>
            <w:r w:rsidRPr="00BF5ADD">
              <w:rPr>
                <w:rFonts w:hint="eastAsia"/>
              </w:rPr>
              <w:t>명</w:t>
            </w:r>
          </w:p>
        </w:tc>
        <w:tc>
          <w:tcPr>
            <w:tcW w:w="3593" w:type="dxa"/>
            <w:gridSpan w:val="6"/>
            <w:tcBorders>
              <w:top w:val="double" w:sz="4" w:space="0" w:color="auto"/>
            </w:tcBorders>
            <w:vAlign w:val="center"/>
          </w:tcPr>
          <w:p w14:paraId="47113A61" w14:textId="77777777" w:rsidR="00ED4EFA" w:rsidRPr="00BF5ADD" w:rsidRDefault="00ED4EFA" w:rsidP="00ED4EFA">
            <w:pPr>
              <w:jc w:val="center"/>
            </w:pPr>
            <w:r w:rsidRPr="00BF5ADD">
              <w:rPr>
                <w:rFonts w:hint="eastAsia"/>
              </w:rPr>
              <w:t>학과</w:t>
            </w:r>
            <w:r w:rsidRPr="00BF5ADD">
              <w:rPr>
                <w:rFonts w:hint="eastAsia"/>
              </w:rPr>
              <w:t>(</w:t>
            </w:r>
            <w:r w:rsidRPr="00BF5ADD">
              <w:rPr>
                <w:rFonts w:hint="eastAsia"/>
              </w:rPr>
              <w:t>계열</w:t>
            </w:r>
            <w:r w:rsidRPr="00BF5ADD">
              <w:rPr>
                <w:rFonts w:hint="eastAsia"/>
              </w:rPr>
              <w:t>)</w:t>
            </w:r>
            <w:r w:rsidRPr="00BF5ADD">
              <w:rPr>
                <w:rFonts w:hint="eastAsia"/>
              </w:rPr>
              <w:t>명</w:t>
            </w:r>
          </w:p>
        </w:tc>
        <w:tc>
          <w:tcPr>
            <w:tcW w:w="1011" w:type="dxa"/>
            <w:tcBorders>
              <w:top w:val="double" w:sz="4" w:space="0" w:color="auto"/>
            </w:tcBorders>
            <w:vAlign w:val="center"/>
          </w:tcPr>
          <w:p w14:paraId="7AF96A22" w14:textId="77777777" w:rsidR="00ED4EFA" w:rsidRPr="00BF5ADD" w:rsidRDefault="00ED4EFA" w:rsidP="005367C8">
            <w:pPr>
              <w:jc w:val="center"/>
            </w:pPr>
            <w:r>
              <w:rPr>
                <w:rFonts w:hint="eastAsia"/>
              </w:rPr>
              <w:t>기타</w:t>
            </w:r>
          </w:p>
        </w:tc>
      </w:tr>
      <w:tr w:rsidR="00ED4EFA" w:rsidRPr="00BF5ADD" w14:paraId="5A975546" w14:textId="77777777" w:rsidTr="0079327B">
        <w:trPr>
          <w:cantSplit/>
          <w:trHeight w:val="454"/>
        </w:trPr>
        <w:tc>
          <w:tcPr>
            <w:tcW w:w="706" w:type="dxa"/>
            <w:vMerge/>
            <w:vAlign w:val="center"/>
          </w:tcPr>
          <w:p w14:paraId="68E4D98A" w14:textId="77777777" w:rsidR="00ED4EFA" w:rsidRPr="00BF5ADD" w:rsidRDefault="00ED4EFA" w:rsidP="005367C8">
            <w:pPr>
              <w:jc w:val="center"/>
            </w:pPr>
          </w:p>
        </w:tc>
        <w:tc>
          <w:tcPr>
            <w:tcW w:w="1529" w:type="dxa"/>
            <w:vAlign w:val="center"/>
          </w:tcPr>
          <w:p w14:paraId="2E7A6763" w14:textId="77777777" w:rsidR="00ED4EFA" w:rsidRPr="00BF5ADD" w:rsidRDefault="00ED4EFA" w:rsidP="005367C8">
            <w:pPr>
              <w:jc w:val="right"/>
            </w:pP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 xml:space="preserve">   </w:t>
            </w:r>
            <w:r w:rsidRPr="00BF5ADD">
              <w:rPr>
                <w:rFonts w:hint="eastAsia"/>
              </w:rPr>
              <w:t>월</w:t>
            </w:r>
          </w:p>
        </w:tc>
        <w:tc>
          <w:tcPr>
            <w:tcW w:w="3069" w:type="dxa"/>
            <w:gridSpan w:val="6"/>
            <w:vAlign w:val="center"/>
          </w:tcPr>
          <w:p w14:paraId="28DD1C28" w14:textId="77777777" w:rsidR="00ED4EFA" w:rsidRPr="00BF5ADD" w:rsidRDefault="00ED4EFA" w:rsidP="005367C8">
            <w:pPr>
              <w:jc w:val="right"/>
            </w:pPr>
            <w:r w:rsidRPr="00BF5ADD">
              <w:rPr>
                <w:rFonts w:hint="eastAsia"/>
              </w:rPr>
              <w:t>대학교</w:t>
            </w:r>
          </w:p>
        </w:tc>
        <w:tc>
          <w:tcPr>
            <w:tcW w:w="3593" w:type="dxa"/>
            <w:gridSpan w:val="6"/>
            <w:vAlign w:val="center"/>
          </w:tcPr>
          <w:p w14:paraId="458DE02E" w14:textId="77777777" w:rsidR="00ED4EFA" w:rsidRPr="00BF5ADD" w:rsidRDefault="00ED4EFA" w:rsidP="005367C8"/>
        </w:tc>
        <w:tc>
          <w:tcPr>
            <w:tcW w:w="1011" w:type="dxa"/>
            <w:vAlign w:val="center"/>
          </w:tcPr>
          <w:p w14:paraId="6EDE20A5" w14:textId="77777777" w:rsidR="00ED4EFA" w:rsidRPr="00BF5ADD" w:rsidRDefault="00ED4EFA" w:rsidP="005367C8"/>
        </w:tc>
      </w:tr>
      <w:tr w:rsidR="00ED4EFA" w:rsidRPr="00BF5ADD" w14:paraId="2632420A" w14:textId="77777777" w:rsidTr="0079327B">
        <w:trPr>
          <w:cantSplit/>
          <w:trHeight w:val="454"/>
        </w:trPr>
        <w:tc>
          <w:tcPr>
            <w:tcW w:w="706" w:type="dxa"/>
            <w:vMerge/>
            <w:vAlign w:val="center"/>
          </w:tcPr>
          <w:p w14:paraId="7AAF37AB" w14:textId="77777777" w:rsidR="00ED4EFA" w:rsidRPr="00BF5ADD" w:rsidRDefault="00ED4EFA" w:rsidP="005367C8">
            <w:pPr>
              <w:jc w:val="center"/>
            </w:pPr>
          </w:p>
        </w:tc>
        <w:tc>
          <w:tcPr>
            <w:tcW w:w="1529" w:type="dxa"/>
            <w:vAlign w:val="center"/>
          </w:tcPr>
          <w:p w14:paraId="2EF781C6" w14:textId="77777777" w:rsidR="00ED4EFA" w:rsidRPr="00BF5ADD" w:rsidRDefault="00ED4EFA" w:rsidP="005367C8">
            <w:pPr>
              <w:jc w:val="right"/>
            </w:pP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 xml:space="preserve">   </w:t>
            </w:r>
            <w:r w:rsidRPr="00BF5ADD">
              <w:rPr>
                <w:rFonts w:hint="eastAsia"/>
              </w:rPr>
              <w:t>월</w:t>
            </w:r>
          </w:p>
        </w:tc>
        <w:tc>
          <w:tcPr>
            <w:tcW w:w="3069" w:type="dxa"/>
            <w:gridSpan w:val="6"/>
            <w:vAlign w:val="center"/>
          </w:tcPr>
          <w:p w14:paraId="683A5D12" w14:textId="77777777" w:rsidR="00ED4EFA" w:rsidRPr="00BF5ADD" w:rsidRDefault="00ED4EFA" w:rsidP="005367C8">
            <w:pPr>
              <w:jc w:val="right"/>
            </w:pPr>
            <w:r w:rsidRPr="00BF5ADD">
              <w:rPr>
                <w:rFonts w:hint="eastAsia"/>
              </w:rPr>
              <w:t>대학원</w:t>
            </w:r>
          </w:p>
        </w:tc>
        <w:tc>
          <w:tcPr>
            <w:tcW w:w="3593" w:type="dxa"/>
            <w:gridSpan w:val="6"/>
            <w:vAlign w:val="center"/>
          </w:tcPr>
          <w:p w14:paraId="22117B12" w14:textId="77777777" w:rsidR="00ED4EFA" w:rsidRPr="00BF5ADD" w:rsidRDefault="00ED4EFA" w:rsidP="005367C8"/>
        </w:tc>
        <w:tc>
          <w:tcPr>
            <w:tcW w:w="1011" w:type="dxa"/>
            <w:vAlign w:val="center"/>
          </w:tcPr>
          <w:p w14:paraId="13AB1ADD" w14:textId="77777777" w:rsidR="00ED4EFA" w:rsidRPr="00BF5ADD" w:rsidRDefault="00ED4EFA" w:rsidP="005367C8"/>
        </w:tc>
      </w:tr>
      <w:tr w:rsidR="00ED4EFA" w:rsidRPr="00BF5ADD" w14:paraId="4DD47324" w14:textId="77777777" w:rsidTr="0079327B">
        <w:trPr>
          <w:cantSplit/>
          <w:trHeight w:val="454"/>
        </w:trPr>
        <w:tc>
          <w:tcPr>
            <w:tcW w:w="706" w:type="dxa"/>
            <w:vMerge/>
            <w:vAlign w:val="center"/>
          </w:tcPr>
          <w:p w14:paraId="711C447C" w14:textId="77777777" w:rsidR="00ED4EFA" w:rsidRPr="00BF5ADD" w:rsidRDefault="00ED4EFA" w:rsidP="005367C8">
            <w:pPr>
              <w:jc w:val="center"/>
            </w:pPr>
          </w:p>
        </w:tc>
        <w:tc>
          <w:tcPr>
            <w:tcW w:w="1529" w:type="dxa"/>
            <w:vAlign w:val="center"/>
          </w:tcPr>
          <w:p w14:paraId="647C347E" w14:textId="77777777" w:rsidR="00ED4EFA" w:rsidRPr="00BF5ADD" w:rsidRDefault="00ED4EFA" w:rsidP="005367C8">
            <w:pPr>
              <w:jc w:val="right"/>
            </w:pP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 xml:space="preserve">   </w:t>
            </w:r>
            <w:r w:rsidRPr="00BF5ADD">
              <w:rPr>
                <w:rFonts w:hint="eastAsia"/>
              </w:rPr>
              <w:t>월</w:t>
            </w:r>
          </w:p>
        </w:tc>
        <w:tc>
          <w:tcPr>
            <w:tcW w:w="3069" w:type="dxa"/>
            <w:gridSpan w:val="6"/>
            <w:vAlign w:val="center"/>
          </w:tcPr>
          <w:p w14:paraId="0BF6B1E6" w14:textId="77777777" w:rsidR="00ED4EFA" w:rsidRPr="00BF5ADD" w:rsidRDefault="00ED4EFA" w:rsidP="005367C8">
            <w:pPr>
              <w:jc w:val="right"/>
            </w:pPr>
            <w:r w:rsidRPr="00BF5ADD">
              <w:rPr>
                <w:rFonts w:hint="eastAsia"/>
              </w:rPr>
              <w:t>대학원</w:t>
            </w:r>
          </w:p>
        </w:tc>
        <w:tc>
          <w:tcPr>
            <w:tcW w:w="3593" w:type="dxa"/>
            <w:gridSpan w:val="6"/>
            <w:vAlign w:val="center"/>
          </w:tcPr>
          <w:p w14:paraId="12137C28" w14:textId="77777777" w:rsidR="00ED4EFA" w:rsidRPr="00BF5ADD" w:rsidRDefault="00ED4EFA" w:rsidP="005367C8"/>
        </w:tc>
        <w:tc>
          <w:tcPr>
            <w:tcW w:w="1011" w:type="dxa"/>
            <w:vAlign w:val="center"/>
          </w:tcPr>
          <w:p w14:paraId="108EB578" w14:textId="77777777" w:rsidR="00ED4EFA" w:rsidRPr="00BF5ADD" w:rsidRDefault="00ED4EFA" w:rsidP="005367C8"/>
        </w:tc>
      </w:tr>
      <w:tr w:rsidR="00452853" w:rsidRPr="00BF5ADD" w14:paraId="189DA759" w14:textId="77777777" w:rsidTr="0079327B">
        <w:trPr>
          <w:cantSplit/>
          <w:trHeight w:val="372"/>
        </w:trPr>
        <w:tc>
          <w:tcPr>
            <w:tcW w:w="706" w:type="dxa"/>
            <w:vMerge w:val="restart"/>
            <w:tcBorders>
              <w:top w:val="double" w:sz="4" w:space="0" w:color="auto"/>
            </w:tcBorders>
            <w:vAlign w:val="center"/>
          </w:tcPr>
          <w:p w14:paraId="6A520EE8" w14:textId="77777777" w:rsidR="00452853" w:rsidRPr="00BF5ADD" w:rsidRDefault="00452853" w:rsidP="005367C8">
            <w:pPr>
              <w:jc w:val="center"/>
            </w:pPr>
            <w:r w:rsidRPr="00BF5ADD">
              <w:rPr>
                <w:rFonts w:hint="eastAsia"/>
              </w:rPr>
              <w:t>경</w:t>
            </w:r>
          </w:p>
          <w:p w14:paraId="6912CA86" w14:textId="77777777" w:rsidR="00452853" w:rsidRPr="00BF5ADD" w:rsidRDefault="00452853" w:rsidP="005367C8">
            <w:pPr>
              <w:jc w:val="center"/>
            </w:pPr>
            <w:r w:rsidRPr="00BF5ADD">
              <w:rPr>
                <w:rFonts w:hint="eastAsia"/>
              </w:rPr>
              <w:t>력</w:t>
            </w:r>
          </w:p>
          <w:p w14:paraId="10F05445" w14:textId="77777777" w:rsidR="00452853" w:rsidRPr="00BF5ADD" w:rsidRDefault="00452853" w:rsidP="005367C8">
            <w:pPr>
              <w:jc w:val="center"/>
            </w:pPr>
            <w:r w:rsidRPr="00BF5ADD">
              <w:rPr>
                <w:rFonts w:hint="eastAsia"/>
              </w:rPr>
              <w:t>사</w:t>
            </w:r>
          </w:p>
          <w:p w14:paraId="6EDD8985" w14:textId="77777777" w:rsidR="00452853" w:rsidRPr="00BF5ADD" w:rsidRDefault="00452853" w:rsidP="005367C8">
            <w:pPr>
              <w:jc w:val="center"/>
            </w:pPr>
            <w:r w:rsidRPr="00BF5ADD">
              <w:rPr>
                <w:rFonts w:hint="eastAsia"/>
              </w:rPr>
              <w:t>항</w:t>
            </w:r>
          </w:p>
        </w:tc>
        <w:tc>
          <w:tcPr>
            <w:tcW w:w="2299" w:type="dxa"/>
            <w:gridSpan w:val="2"/>
            <w:vAlign w:val="center"/>
          </w:tcPr>
          <w:p w14:paraId="43F1A4D5" w14:textId="77777777" w:rsidR="00452853" w:rsidRPr="00BF5ADD" w:rsidRDefault="00452853" w:rsidP="00452853">
            <w:pPr>
              <w:jc w:val="center"/>
            </w:pPr>
            <w:r>
              <w:rPr>
                <w:rFonts w:hint="eastAsia"/>
              </w:rPr>
              <w:t>기간</w:t>
            </w:r>
          </w:p>
        </w:tc>
        <w:tc>
          <w:tcPr>
            <w:tcW w:w="4600" w:type="dxa"/>
            <w:gridSpan w:val="10"/>
            <w:vAlign w:val="center"/>
          </w:tcPr>
          <w:p w14:paraId="284D606A" w14:textId="77777777" w:rsidR="00452853" w:rsidRPr="00BF5ADD" w:rsidRDefault="00452853" w:rsidP="005367C8">
            <w:pPr>
              <w:jc w:val="center"/>
            </w:pPr>
            <w:r>
              <w:rPr>
                <w:rFonts w:hint="eastAsia"/>
              </w:rPr>
              <w:t>기관명</w:t>
            </w:r>
          </w:p>
        </w:tc>
        <w:tc>
          <w:tcPr>
            <w:tcW w:w="2303" w:type="dxa"/>
            <w:gridSpan w:val="2"/>
            <w:vAlign w:val="center"/>
          </w:tcPr>
          <w:p w14:paraId="3B787E9A" w14:textId="77777777" w:rsidR="00452853" w:rsidRPr="00BF5ADD" w:rsidRDefault="00452853" w:rsidP="005367C8">
            <w:pPr>
              <w:jc w:val="center"/>
            </w:pPr>
            <w:r>
              <w:rPr>
                <w:rFonts w:hint="eastAsia"/>
              </w:rPr>
              <w:t>직위</w:t>
            </w:r>
          </w:p>
        </w:tc>
      </w:tr>
      <w:tr w:rsidR="00452853" w:rsidRPr="00BF5ADD" w14:paraId="2EF809A9" w14:textId="77777777" w:rsidTr="0079327B">
        <w:trPr>
          <w:cantSplit/>
          <w:trHeight w:val="425"/>
        </w:trPr>
        <w:tc>
          <w:tcPr>
            <w:tcW w:w="706" w:type="dxa"/>
            <w:vMerge/>
            <w:vAlign w:val="center"/>
          </w:tcPr>
          <w:p w14:paraId="7329CD28" w14:textId="77777777" w:rsidR="00452853" w:rsidRPr="00BF5ADD" w:rsidRDefault="00452853" w:rsidP="005367C8"/>
        </w:tc>
        <w:tc>
          <w:tcPr>
            <w:tcW w:w="2299" w:type="dxa"/>
            <w:gridSpan w:val="2"/>
            <w:vAlign w:val="center"/>
          </w:tcPr>
          <w:p w14:paraId="25B070D8" w14:textId="77777777" w:rsidR="00452853" w:rsidRPr="00BF5ADD" w:rsidRDefault="00452853" w:rsidP="005367C8">
            <w:pPr>
              <w:jc w:val="right"/>
            </w:pP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 xml:space="preserve">   </w:t>
            </w:r>
            <w:r w:rsidRPr="00BF5ADD">
              <w:rPr>
                <w:rFonts w:hint="eastAsia"/>
              </w:rPr>
              <w:t>월</w:t>
            </w:r>
            <w:r w:rsidRPr="00BF5ADD">
              <w:rPr>
                <w:rFonts w:hint="eastAsia"/>
              </w:rPr>
              <w:t xml:space="preserve">~   </w:t>
            </w: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 xml:space="preserve">   </w:t>
            </w:r>
            <w:r w:rsidRPr="00BF5ADD">
              <w:rPr>
                <w:rFonts w:hint="eastAsia"/>
              </w:rPr>
              <w:t>월</w:t>
            </w:r>
          </w:p>
        </w:tc>
        <w:tc>
          <w:tcPr>
            <w:tcW w:w="4600" w:type="dxa"/>
            <w:gridSpan w:val="10"/>
            <w:vAlign w:val="center"/>
          </w:tcPr>
          <w:p w14:paraId="7CE5C4F0" w14:textId="77777777" w:rsidR="00452853" w:rsidRPr="00BF5ADD" w:rsidRDefault="00452853" w:rsidP="005367C8">
            <w:pPr>
              <w:jc w:val="center"/>
            </w:pPr>
          </w:p>
        </w:tc>
        <w:tc>
          <w:tcPr>
            <w:tcW w:w="2303" w:type="dxa"/>
            <w:gridSpan w:val="2"/>
            <w:vAlign w:val="center"/>
          </w:tcPr>
          <w:p w14:paraId="15C12D6A" w14:textId="77777777" w:rsidR="00452853" w:rsidRPr="00BF5ADD" w:rsidRDefault="00452853" w:rsidP="005367C8">
            <w:pPr>
              <w:jc w:val="center"/>
            </w:pPr>
          </w:p>
        </w:tc>
      </w:tr>
      <w:tr w:rsidR="00452853" w:rsidRPr="00BF5ADD" w14:paraId="7428B8E2" w14:textId="77777777" w:rsidTr="0079327B">
        <w:trPr>
          <w:cantSplit/>
          <w:trHeight w:val="417"/>
        </w:trPr>
        <w:tc>
          <w:tcPr>
            <w:tcW w:w="706" w:type="dxa"/>
            <w:vMerge/>
            <w:vAlign w:val="center"/>
          </w:tcPr>
          <w:p w14:paraId="7C975D2D" w14:textId="77777777" w:rsidR="00452853" w:rsidRPr="00BF5ADD" w:rsidRDefault="00452853" w:rsidP="005367C8"/>
        </w:tc>
        <w:tc>
          <w:tcPr>
            <w:tcW w:w="2299" w:type="dxa"/>
            <w:gridSpan w:val="2"/>
            <w:vAlign w:val="center"/>
          </w:tcPr>
          <w:p w14:paraId="55DE7DCF" w14:textId="77777777" w:rsidR="00452853" w:rsidRPr="00BF5ADD" w:rsidRDefault="00452853" w:rsidP="005367C8">
            <w:pPr>
              <w:jc w:val="right"/>
            </w:pP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 xml:space="preserve">   </w:t>
            </w:r>
            <w:r w:rsidRPr="00BF5ADD">
              <w:rPr>
                <w:rFonts w:hint="eastAsia"/>
              </w:rPr>
              <w:t>월</w:t>
            </w:r>
            <w:r w:rsidRPr="00BF5ADD">
              <w:rPr>
                <w:rFonts w:hint="eastAsia"/>
              </w:rPr>
              <w:t xml:space="preserve">~   </w:t>
            </w: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 xml:space="preserve">   </w:t>
            </w:r>
            <w:r w:rsidRPr="00BF5ADD">
              <w:rPr>
                <w:rFonts w:hint="eastAsia"/>
              </w:rPr>
              <w:t>월</w:t>
            </w:r>
          </w:p>
        </w:tc>
        <w:tc>
          <w:tcPr>
            <w:tcW w:w="4600" w:type="dxa"/>
            <w:gridSpan w:val="10"/>
            <w:vAlign w:val="center"/>
          </w:tcPr>
          <w:p w14:paraId="538D4EC8" w14:textId="77777777" w:rsidR="00452853" w:rsidRPr="00BF5ADD" w:rsidRDefault="00452853" w:rsidP="005367C8">
            <w:pPr>
              <w:jc w:val="center"/>
            </w:pPr>
          </w:p>
        </w:tc>
        <w:tc>
          <w:tcPr>
            <w:tcW w:w="2303" w:type="dxa"/>
            <w:gridSpan w:val="2"/>
            <w:vAlign w:val="center"/>
          </w:tcPr>
          <w:p w14:paraId="6F142DAA" w14:textId="77777777" w:rsidR="00452853" w:rsidRPr="00BF5ADD" w:rsidRDefault="00452853" w:rsidP="005367C8">
            <w:pPr>
              <w:jc w:val="center"/>
            </w:pPr>
          </w:p>
        </w:tc>
      </w:tr>
      <w:tr w:rsidR="00452853" w:rsidRPr="00BF5ADD" w14:paraId="5A37DE9E" w14:textId="77777777" w:rsidTr="0079327B">
        <w:trPr>
          <w:cantSplit/>
          <w:trHeight w:val="395"/>
        </w:trPr>
        <w:tc>
          <w:tcPr>
            <w:tcW w:w="706" w:type="dxa"/>
            <w:vMerge/>
            <w:vAlign w:val="center"/>
          </w:tcPr>
          <w:p w14:paraId="5949A61E" w14:textId="77777777" w:rsidR="00452853" w:rsidRPr="00BF5ADD" w:rsidRDefault="00452853" w:rsidP="005367C8"/>
        </w:tc>
        <w:tc>
          <w:tcPr>
            <w:tcW w:w="2299" w:type="dxa"/>
            <w:gridSpan w:val="2"/>
            <w:vAlign w:val="center"/>
          </w:tcPr>
          <w:p w14:paraId="7976BC04" w14:textId="77777777" w:rsidR="00452853" w:rsidRPr="00BF5ADD" w:rsidRDefault="00452853" w:rsidP="005367C8">
            <w:pPr>
              <w:jc w:val="right"/>
            </w:pP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 xml:space="preserve">   </w:t>
            </w:r>
            <w:r w:rsidRPr="00BF5ADD">
              <w:rPr>
                <w:rFonts w:hint="eastAsia"/>
              </w:rPr>
              <w:t>월</w:t>
            </w:r>
            <w:r w:rsidRPr="00BF5ADD">
              <w:rPr>
                <w:rFonts w:hint="eastAsia"/>
              </w:rPr>
              <w:t xml:space="preserve">~   </w:t>
            </w: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 xml:space="preserve">   </w:t>
            </w:r>
            <w:r w:rsidRPr="00BF5ADD">
              <w:rPr>
                <w:rFonts w:hint="eastAsia"/>
              </w:rPr>
              <w:t>월</w:t>
            </w:r>
          </w:p>
        </w:tc>
        <w:tc>
          <w:tcPr>
            <w:tcW w:w="4600" w:type="dxa"/>
            <w:gridSpan w:val="10"/>
            <w:vAlign w:val="center"/>
          </w:tcPr>
          <w:p w14:paraId="5B17CD9A" w14:textId="77777777" w:rsidR="00452853" w:rsidRPr="00BF5ADD" w:rsidRDefault="00452853" w:rsidP="005367C8">
            <w:pPr>
              <w:jc w:val="center"/>
            </w:pPr>
          </w:p>
        </w:tc>
        <w:tc>
          <w:tcPr>
            <w:tcW w:w="2303" w:type="dxa"/>
            <w:gridSpan w:val="2"/>
            <w:vAlign w:val="center"/>
          </w:tcPr>
          <w:p w14:paraId="3B37795E" w14:textId="77777777" w:rsidR="00452853" w:rsidRPr="00BF5ADD" w:rsidRDefault="00452853" w:rsidP="005367C8">
            <w:pPr>
              <w:jc w:val="center"/>
            </w:pPr>
          </w:p>
        </w:tc>
      </w:tr>
      <w:tr w:rsidR="00452853" w:rsidRPr="00BF5ADD" w14:paraId="4646882E" w14:textId="77777777" w:rsidTr="0079327B">
        <w:trPr>
          <w:cantSplit/>
          <w:trHeight w:val="395"/>
        </w:trPr>
        <w:tc>
          <w:tcPr>
            <w:tcW w:w="706" w:type="dxa"/>
            <w:vMerge/>
            <w:vAlign w:val="center"/>
          </w:tcPr>
          <w:p w14:paraId="2C643A94" w14:textId="77777777" w:rsidR="00452853" w:rsidRPr="00BF5ADD" w:rsidRDefault="00452853" w:rsidP="005367C8"/>
        </w:tc>
        <w:tc>
          <w:tcPr>
            <w:tcW w:w="2299" w:type="dxa"/>
            <w:gridSpan w:val="2"/>
            <w:vAlign w:val="center"/>
          </w:tcPr>
          <w:p w14:paraId="1C27F7D1" w14:textId="77777777" w:rsidR="00452853" w:rsidRPr="00BF5ADD" w:rsidRDefault="00452853" w:rsidP="005367C8">
            <w:pPr>
              <w:jc w:val="right"/>
            </w:pP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 xml:space="preserve">   </w:t>
            </w:r>
            <w:r w:rsidRPr="00BF5ADD">
              <w:rPr>
                <w:rFonts w:hint="eastAsia"/>
              </w:rPr>
              <w:t>월</w:t>
            </w:r>
            <w:r w:rsidRPr="00BF5ADD">
              <w:rPr>
                <w:rFonts w:hint="eastAsia"/>
              </w:rPr>
              <w:t xml:space="preserve">~   </w:t>
            </w: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 xml:space="preserve">   </w:t>
            </w:r>
            <w:r w:rsidRPr="00BF5ADD">
              <w:rPr>
                <w:rFonts w:hint="eastAsia"/>
              </w:rPr>
              <w:t>월</w:t>
            </w:r>
          </w:p>
        </w:tc>
        <w:tc>
          <w:tcPr>
            <w:tcW w:w="4600" w:type="dxa"/>
            <w:gridSpan w:val="10"/>
            <w:vAlign w:val="center"/>
          </w:tcPr>
          <w:p w14:paraId="445ABB4E" w14:textId="77777777" w:rsidR="00452853" w:rsidRPr="00BF5ADD" w:rsidRDefault="00452853" w:rsidP="005367C8">
            <w:pPr>
              <w:jc w:val="center"/>
            </w:pPr>
          </w:p>
        </w:tc>
        <w:tc>
          <w:tcPr>
            <w:tcW w:w="2303" w:type="dxa"/>
            <w:gridSpan w:val="2"/>
            <w:vAlign w:val="center"/>
          </w:tcPr>
          <w:p w14:paraId="67D089E2" w14:textId="77777777" w:rsidR="00452853" w:rsidRPr="00BF5ADD" w:rsidRDefault="00452853" w:rsidP="005367C8">
            <w:pPr>
              <w:jc w:val="center"/>
            </w:pPr>
          </w:p>
        </w:tc>
      </w:tr>
      <w:tr w:rsidR="00452853" w:rsidRPr="00BF5ADD" w14:paraId="3917D029" w14:textId="77777777" w:rsidTr="0079327B">
        <w:trPr>
          <w:cantSplit/>
          <w:trHeight w:val="395"/>
        </w:trPr>
        <w:tc>
          <w:tcPr>
            <w:tcW w:w="706" w:type="dxa"/>
            <w:vMerge/>
            <w:vAlign w:val="center"/>
          </w:tcPr>
          <w:p w14:paraId="1AE327D4" w14:textId="77777777" w:rsidR="00452853" w:rsidRPr="00BF5ADD" w:rsidRDefault="00452853" w:rsidP="005367C8"/>
        </w:tc>
        <w:tc>
          <w:tcPr>
            <w:tcW w:w="2299" w:type="dxa"/>
            <w:gridSpan w:val="2"/>
            <w:vAlign w:val="center"/>
          </w:tcPr>
          <w:p w14:paraId="177B9EB3" w14:textId="77777777" w:rsidR="00452853" w:rsidRPr="00BF5ADD" w:rsidRDefault="00452853" w:rsidP="005367C8">
            <w:pPr>
              <w:jc w:val="right"/>
            </w:pP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 xml:space="preserve">   </w:t>
            </w:r>
            <w:r w:rsidRPr="00BF5ADD">
              <w:rPr>
                <w:rFonts w:hint="eastAsia"/>
              </w:rPr>
              <w:t>월</w:t>
            </w:r>
            <w:r w:rsidRPr="00BF5ADD">
              <w:rPr>
                <w:rFonts w:hint="eastAsia"/>
              </w:rPr>
              <w:t xml:space="preserve">~   </w:t>
            </w:r>
            <w:r w:rsidRPr="00BF5ADD">
              <w:rPr>
                <w:rFonts w:hint="eastAsia"/>
              </w:rPr>
              <w:t>년</w:t>
            </w:r>
            <w:r w:rsidRPr="00BF5ADD">
              <w:rPr>
                <w:rFonts w:hint="eastAsia"/>
              </w:rPr>
              <w:t xml:space="preserve">   </w:t>
            </w:r>
            <w:r w:rsidRPr="00BF5ADD">
              <w:rPr>
                <w:rFonts w:hint="eastAsia"/>
              </w:rPr>
              <w:t>월</w:t>
            </w:r>
          </w:p>
        </w:tc>
        <w:tc>
          <w:tcPr>
            <w:tcW w:w="4600" w:type="dxa"/>
            <w:gridSpan w:val="10"/>
            <w:vAlign w:val="center"/>
          </w:tcPr>
          <w:p w14:paraId="7C83F2B8" w14:textId="77777777" w:rsidR="00452853" w:rsidRPr="00BF5ADD" w:rsidRDefault="00452853" w:rsidP="005367C8">
            <w:pPr>
              <w:jc w:val="center"/>
            </w:pPr>
          </w:p>
        </w:tc>
        <w:tc>
          <w:tcPr>
            <w:tcW w:w="2303" w:type="dxa"/>
            <w:gridSpan w:val="2"/>
            <w:vAlign w:val="center"/>
          </w:tcPr>
          <w:p w14:paraId="6D0377CC" w14:textId="77777777" w:rsidR="00452853" w:rsidRPr="00BF5ADD" w:rsidRDefault="00452853" w:rsidP="005367C8">
            <w:pPr>
              <w:jc w:val="center"/>
            </w:pPr>
          </w:p>
        </w:tc>
      </w:tr>
      <w:tr w:rsidR="00452853" w:rsidRPr="00BF5ADD" w14:paraId="218A653D" w14:textId="77777777" w:rsidTr="0079327B">
        <w:trPr>
          <w:cantSplit/>
          <w:trHeight w:val="1269"/>
        </w:trPr>
        <w:tc>
          <w:tcPr>
            <w:tcW w:w="706" w:type="dxa"/>
            <w:vAlign w:val="center"/>
          </w:tcPr>
          <w:p w14:paraId="619982E5" w14:textId="77777777" w:rsidR="00452853" w:rsidRDefault="00452853" w:rsidP="005367C8">
            <w:r>
              <w:rPr>
                <w:rFonts w:hint="eastAsia"/>
              </w:rPr>
              <w:t>청각장애</w:t>
            </w:r>
            <w:r>
              <w:rPr>
                <w:rFonts w:hint="eastAsia"/>
              </w:rPr>
              <w:t xml:space="preserve"> </w:t>
            </w:r>
          </w:p>
          <w:p w14:paraId="593F6867" w14:textId="77777777" w:rsidR="00452853" w:rsidRPr="00BF5ADD" w:rsidRDefault="00452853" w:rsidP="00452853">
            <w:r>
              <w:rPr>
                <w:rFonts w:hint="eastAsia"/>
              </w:rPr>
              <w:t>재활경력</w:t>
            </w:r>
          </w:p>
        </w:tc>
        <w:tc>
          <w:tcPr>
            <w:tcW w:w="9202" w:type="dxa"/>
            <w:gridSpan w:val="14"/>
            <w:vAlign w:val="center"/>
          </w:tcPr>
          <w:p w14:paraId="70950FC1" w14:textId="77777777" w:rsidR="00452853" w:rsidRPr="00BF5ADD" w:rsidRDefault="00452853" w:rsidP="00452853">
            <w:r>
              <w:rPr>
                <w:rFonts w:hint="eastAsia"/>
              </w:rPr>
              <w:t>기관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기간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대상자에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자유롭게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기술</w:t>
            </w:r>
          </w:p>
        </w:tc>
      </w:tr>
    </w:tbl>
    <w:p w14:paraId="555A8E08" w14:textId="77777777" w:rsidR="004E392A" w:rsidRPr="004E392A" w:rsidRDefault="004E392A" w:rsidP="004E392A">
      <w:pPr>
        <w:rPr>
          <w:vanish/>
        </w:rPr>
      </w:pPr>
    </w:p>
    <w:tbl>
      <w:tblPr>
        <w:tblpPr w:leftFromText="142" w:rightFromText="142" w:vertAnchor="text" w:horzAnchor="margin" w:tblpY="137"/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2551"/>
        <w:gridCol w:w="5199"/>
      </w:tblGrid>
      <w:tr w:rsidR="00ED4EFA" w:rsidRPr="00BF5ADD" w14:paraId="47540357" w14:textId="77777777" w:rsidTr="00A5066A">
        <w:trPr>
          <w:trHeight w:val="631"/>
        </w:trPr>
        <w:tc>
          <w:tcPr>
            <w:tcW w:w="2235" w:type="dxa"/>
            <w:vAlign w:val="center"/>
          </w:tcPr>
          <w:p w14:paraId="0E079D94" w14:textId="77777777" w:rsidR="00ED4EFA" w:rsidRPr="00BF5ADD" w:rsidRDefault="00ED4EFA" w:rsidP="00A5066A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언어재활사 자격증</w:t>
            </w:r>
          </w:p>
        </w:tc>
        <w:tc>
          <w:tcPr>
            <w:tcW w:w="2551" w:type="dxa"/>
            <w:vAlign w:val="center"/>
          </w:tcPr>
          <w:p w14:paraId="5534F3FB" w14:textId="77777777" w:rsidR="00ED4EFA" w:rsidRPr="00BF5ADD" w:rsidRDefault="00ED4EFA" w:rsidP="00ED4EFA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자격증 번호</w:t>
            </w:r>
            <w:r w:rsidR="00A5066A">
              <w:rPr>
                <w:rFonts w:ascii="굴림" w:eastAsia="굴림" w:hAnsi="굴림" w:hint="eastAsia"/>
              </w:rPr>
              <w:t xml:space="preserve"> 및 취득일</w:t>
            </w:r>
          </w:p>
        </w:tc>
        <w:tc>
          <w:tcPr>
            <w:tcW w:w="5199" w:type="dxa"/>
            <w:vAlign w:val="center"/>
          </w:tcPr>
          <w:p w14:paraId="6B80CD61" w14:textId="77777777" w:rsidR="00ED4EFA" w:rsidRPr="00BF5ADD" w:rsidRDefault="00ED4EFA" w:rsidP="005367C8">
            <w:pPr>
              <w:jc w:val="center"/>
              <w:rPr>
                <w:rFonts w:ascii="굴림" w:eastAsia="굴림" w:hAnsi="굴림"/>
              </w:rPr>
            </w:pPr>
          </w:p>
        </w:tc>
      </w:tr>
      <w:tr w:rsidR="00ED4EFA" w:rsidRPr="00BF5ADD" w14:paraId="1A61EC54" w14:textId="77777777" w:rsidTr="00A5066A">
        <w:trPr>
          <w:trHeight w:val="631"/>
        </w:trPr>
        <w:tc>
          <w:tcPr>
            <w:tcW w:w="2235" w:type="dxa"/>
            <w:vAlign w:val="center"/>
          </w:tcPr>
          <w:p w14:paraId="7D10F93E" w14:textId="77777777" w:rsidR="00ED4EFA" w:rsidRDefault="005A0AD6" w:rsidP="005367C8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A</w:t>
            </w:r>
            <w:r>
              <w:rPr>
                <w:rFonts w:ascii="굴림" w:eastAsia="굴림" w:hAnsi="굴림"/>
              </w:rPr>
              <w:t>VT</w:t>
            </w:r>
            <w:r>
              <w:rPr>
                <w:rFonts w:ascii="굴림" w:eastAsia="굴림" w:hAnsi="굴림" w:hint="eastAsia"/>
              </w:rPr>
              <w:t>기초워크숍</w:t>
            </w:r>
          </w:p>
        </w:tc>
        <w:tc>
          <w:tcPr>
            <w:tcW w:w="2551" w:type="dxa"/>
            <w:vAlign w:val="center"/>
          </w:tcPr>
          <w:p w14:paraId="0F36BB29" w14:textId="77777777" w:rsidR="00ED4EFA" w:rsidRPr="00BF5ADD" w:rsidRDefault="005A0AD6" w:rsidP="00ED4EFA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수료 년월일</w:t>
            </w:r>
          </w:p>
        </w:tc>
        <w:tc>
          <w:tcPr>
            <w:tcW w:w="5199" w:type="dxa"/>
            <w:vAlign w:val="center"/>
          </w:tcPr>
          <w:p w14:paraId="41B6BC48" w14:textId="77777777" w:rsidR="00ED4EFA" w:rsidRPr="00BF5ADD" w:rsidRDefault="00ED4EFA" w:rsidP="005367C8">
            <w:pPr>
              <w:jc w:val="center"/>
              <w:rPr>
                <w:rFonts w:ascii="굴림" w:eastAsia="굴림" w:hAnsi="굴림"/>
              </w:rPr>
            </w:pPr>
          </w:p>
        </w:tc>
      </w:tr>
    </w:tbl>
    <w:p w14:paraId="39B401A5" w14:textId="77777777" w:rsidR="002C0184" w:rsidRPr="00134117" w:rsidRDefault="002C0184" w:rsidP="002C0184">
      <w:pPr>
        <w:rPr>
          <w:rFonts w:ascii="굴림" w:eastAsia="굴림" w:hAnsi="굴림"/>
          <w:sz w:val="16"/>
          <w:szCs w:val="16"/>
        </w:rPr>
      </w:pPr>
    </w:p>
    <w:p w14:paraId="49AFFA72" w14:textId="77777777" w:rsidR="002C0184" w:rsidRPr="00BF5ADD" w:rsidRDefault="002C0184" w:rsidP="00BF5ADD">
      <w:pPr>
        <w:ind w:firstLineChars="486" w:firstLine="972"/>
        <w:rPr>
          <w:rFonts w:ascii="굴림" w:eastAsia="굴림" w:hAnsi="굴림"/>
        </w:rPr>
      </w:pPr>
      <w:r w:rsidRPr="00BF5ADD">
        <w:rPr>
          <w:rFonts w:ascii="굴림" w:eastAsia="굴림" w:hAnsi="굴림" w:hint="eastAsia"/>
        </w:rPr>
        <w:t>지원서 상의 모든 기재 사항은 사실과 다름 없음을 확인합니다.</w:t>
      </w:r>
    </w:p>
    <w:p w14:paraId="7F27C9A4" w14:textId="77777777" w:rsidR="002C0184" w:rsidRDefault="002C0184" w:rsidP="00BF5ADD">
      <w:pPr>
        <w:ind w:firstLineChars="486" w:firstLine="972"/>
        <w:rPr>
          <w:rFonts w:ascii="굴림" w:eastAsia="굴림" w:hAnsi="굴림"/>
        </w:rPr>
      </w:pPr>
      <w:r w:rsidRPr="00BF5ADD">
        <w:rPr>
          <w:rFonts w:ascii="굴림" w:eastAsia="굴림" w:hAnsi="굴림" w:hint="eastAsia"/>
        </w:rPr>
        <w:t>작성일자 :       년     월     일 / 작성자 :                 (서명 또는 날인)</w:t>
      </w:r>
    </w:p>
    <w:p w14:paraId="346F9DCD" w14:textId="77777777" w:rsidR="00BF5ADD" w:rsidRPr="00134117" w:rsidRDefault="00BF5ADD" w:rsidP="00134117">
      <w:pPr>
        <w:ind w:firstLineChars="486" w:firstLine="778"/>
        <w:rPr>
          <w:rFonts w:ascii="굴림" w:eastAsia="굴림" w:hAnsi="굴림"/>
          <w:sz w:val="16"/>
          <w:szCs w:val="16"/>
        </w:rPr>
      </w:pPr>
    </w:p>
    <w:tbl>
      <w:tblPr>
        <w:tblW w:w="50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508"/>
        <w:gridCol w:w="1543"/>
        <w:gridCol w:w="1824"/>
        <w:gridCol w:w="795"/>
      </w:tblGrid>
      <w:tr w:rsidR="00BF5ADD" w:rsidRPr="00BF5ADD" w14:paraId="26EAA053" w14:textId="77777777" w:rsidTr="00134117">
        <w:trPr>
          <w:trHeight w:val="17"/>
        </w:trPr>
        <w:tc>
          <w:tcPr>
            <w:tcW w:w="5000" w:type="pct"/>
            <w:gridSpan w:val="4"/>
            <w:shd w:val="clear" w:color="auto" w:fill="auto"/>
            <w:noWrap/>
            <w:vAlign w:val="center"/>
            <w:hideMark/>
          </w:tcPr>
          <w:p w14:paraId="390599D0" w14:textId="77777777" w:rsidR="00BF5ADD" w:rsidRPr="00BF5ADD" w:rsidRDefault="00BF5ADD" w:rsidP="00BF5ADD">
            <w:pPr>
              <w:widowControl/>
              <w:wordWrap/>
              <w:jc w:val="left"/>
              <w:rPr>
                <w:rFonts w:ascii="굴림" w:eastAsia="굴림" w:hAnsi="굴림" w:cs="굴림"/>
                <w:kern w:val="0"/>
                <w:sz w:val="16"/>
                <w:szCs w:val="16"/>
              </w:rPr>
            </w:pPr>
            <w:r w:rsidRPr="00BF5ADD">
              <w:rPr>
                <w:rFonts w:ascii="굴림" w:eastAsia="굴림" w:hAnsi="굴림" w:cs="굴림" w:hint="eastAsia"/>
                <w:kern w:val="0"/>
                <w:sz w:val="16"/>
                <w:szCs w:val="16"/>
              </w:rPr>
              <w:t>&lt; 개인정보 수집 활용 동의 &gt;</w:t>
            </w:r>
          </w:p>
        </w:tc>
      </w:tr>
      <w:tr w:rsidR="00BF5ADD" w:rsidRPr="00BF5ADD" w14:paraId="7CD477A1" w14:textId="77777777" w:rsidTr="00134117">
        <w:trPr>
          <w:trHeight w:val="224"/>
        </w:trPr>
        <w:tc>
          <w:tcPr>
            <w:tcW w:w="5000" w:type="pct"/>
            <w:gridSpan w:val="4"/>
            <w:shd w:val="clear" w:color="auto" w:fill="auto"/>
            <w:noWrap/>
            <w:vAlign w:val="center"/>
            <w:hideMark/>
          </w:tcPr>
          <w:p w14:paraId="121548E0" w14:textId="77777777" w:rsidR="00BF5ADD" w:rsidRDefault="00BF5ADD" w:rsidP="00BF5ADD">
            <w:pPr>
              <w:widowControl/>
              <w:wordWrap/>
              <w:ind w:rightChars="-51" w:right="-102"/>
              <w:jc w:val="left"/>
              <w:rPr>
                <w:rFonts w:ascii="굴림" w:eastAsia="굴림" w:hAnsi="굴림" w:cs="굴림"/>
                <w:kern w:val="0"/>
                <w:sz w:val="16"/>
                <w:szCs w:val="16"/>
              </w:rPr>
            </w:pPr>
            <w:r w:rsidRPr="00BF5ADD">
              <w:rPr>
                <w:rFonts w:ascii="굴림" w:eastAsia="굴림" w:hAnsi="굴림" w:cs="굴림" w:hint="eastAsia"/>
                <w:kern w:val="0"/>
                <w:sz w:val="16"/>
                <w:szCs w:val="16"/>
              </w:rPr>
              <w:t>* 입력하신 정보는 본 행사만을 위해 사용되며, 회원 동의 없이 어떠한 목적으로도 사용되지 않고, 제3자에게 전달되지 않습니다.</w:t>
            </w:r>
          </w:p>
          <w:p w14:paraId="5599801B" w14:textId="77777777" w:rsidR="00134117" w:rsidRPr="00BF5ADD" w:rsidRDefault="00134117" w:rsidP="00BF5ADD">
            <w:pPr>
              <w:widowControl/>
              <w:wordWrap/>
              <w:ind w:rightChars="-51" w:right="-102"/>
              <w:jc w:val="left"/>
              <w:rPr>
                <w:rFonts w:ascii="굴림" w:eastAsia="굴림" w:hAnsi="굴림" w:cs="굴림"/>
                <w:kern w:val="0"/>
                <w:sz w:val="16"/>
                <w:szCs w:val="16"/>
              </w:rPr>
            </w:pPr>
          </w:p>
        </w:tc>
      </w:tr>
      <w:tr w:rsidR="00BF5ADD" w:rsidRPr="001166EF" w14:paraId="7A35BB86" w14:textId="77777777" w:rsidTr="00134117">
        <w:trPr>
          <w:trHeight w:val="36"/>
        </w:trPr>
        <w:tc>
          <w:tcPr>
            <w:tcW w:w="2848" w:type="pct"/>
            <w:shd w:val="clear" w:color="auto" w:fill="auto"/>
            <w:noWrap/>
            <w:vAlign w:val="center"/>
            <w:hideMark/>
          </w:tcPr>
          <w:p w14:paraId="7DFE43EF" w14:textId="77777777" w:rsidR="00BF5ADD" w:rsidRPr="00BF5ADD" w:rsidRDefault="00BF5ADD" w:rsidP="00BF5ADD">
            <w:pPr>
              <w:widowControl/>
              <w:wordWrap/>
              <w:jc w:val="left"/>
              <w:rPr>
                <w:rFonts w:ascii="굴림" w:eastAsia="굴림" w:hAnsi="굴림" w:cs="굴림"/>
                <w:kern w:val="0"/>
                <w:sz w:val="16"/>
                <w:szCs w:val="16"/>
              </w:rPr>
            </w:pPr>
            <w:r w:rsidRPr="00BF5ADD">
              <w:rPr>
                <w:rFonts w:ascii="굴림" w:eastAsia="굴림" w:hAnsi="굴림" w:cs="굴림" w:hint="eastAsia"/>
                <w:kern w:val="0"/>
                <w:sz w:val="16"/>
                <w:szCs w:val="16"/>
              </w:rPr>
              <w:t>본인은 개인정보 수집 활용에 동의합니다.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14:paraId="1E81301F" w14:textId="77777777" w:rsidR="00BF5ADD" w:rsidRPr="00BF5ADD" w:rsidRDefault="00BF5ADD" w:rsidP="00BF5ADD">
            <w:pPr>
              <w:widowControl/>
              <w:wordWrap/>
              <w:jc w:val="left"/>
              <w:rPr>
                <w:rFonts w:ascii="굴림" w:eastAsia="굴림" w:hAnsi="굴림" w:cs="굴림"/>
                <w:kern w:val="0"/>
                <w:sz w:val="16"/>
                <w:szCs w:val="16"/>
              </w:rPr>
            </w:pPr>
            <w:r w:rsidRPr="00BF5ADD">
              <w:rPr>
                <w:rFonts w:ascii="굴림" w:eastAsia="굴림" w:hAnsi="굴림" w:cs="굴림" w:hint="eastAsia"/>
                <w:kern w:val="0"/>
                <w:sz w:val="16"/>
                <w:szCs w:val="16"/>
              </w:rPr>
              <w:t>이름:</w:t>
            </w:r>
          </w:p>
        </w:tc>
        <w:tc>
          <w:tcPr>
            <w:tcW w:w="943" w:type="pct"/>
            <w:shd w:val="clear" w:color="auto" w:fill="auto"/>
            <w:noWrap/>
            <w:vAlign w:val="center"/>
            <w:hideMark/>
          </w:tcPr>
          <w:p w14:paraId="5D1FD852" w14:textId="77777777" w:rsidR="00BF5ADD" w:rsidRPr="00BF5ADD" w:rsidRDefault="00BF5ADD" w:rsidP="00BF5ADD">
            <w:pPr>
              <w:widowControl/>
              <w:wordWrap/>
              <w:jc w:val="center"/>
              <w:rPr>
                <w:rFonts w:ascii="굴림" w:eastAsia="굴림" w:hAnsi="굴림" w:cs="굴림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kern w:val="0"/>
                <w:sz w:val="16"/>
                <w:szCs w:val="16"/>
              </w:rPr>
              <w:t>서명</w:t>
            </w:r>
          </w:p>
        </w:tc>
        <w:tc>
          <w:tcPr>
            <w:tcW w:w="411" w:type="pct"/>
            <w:shd w:val="clear" w:color="auto" w:fill="auto"/>
            <w:noWrap/>
            <w:vAlign w:val="center"/>
            <w:hideMark/>
          </w:tcPr>
          <w:p w14:paraId="29BAB16F" w14:textId="77777777" w:rsidR="00134117" w:rsidRPr="00BF5ADD" w:rsidRDefault="00134117" w:rsidP="00BF5ADD">
            <w:pPr>
              <w:widowControl/>
              <w:wordWrap/>
              <w:ind w:leftChars="-404" w:left="-808" w:rightChars="-436" w:right="-872" w:firstLineChars="531" w:firstLine="850"/>
              <w:jc w:val="left"/>
              <w:rPr>
                <w:rFonts w:ascii="굴림" w:eastAsia="굴림" w:hAnsi="굴림" w:cs="굴림"/>
                <w:kern w:val="0"/>
                <w:sz w:val="16"/>
                <w:szCs w:val="16"/>
              </w:rPr>
            </w:pPr>
          </w:p>
        </w:tc>
      </w:tr>
    </w:tbl>
    <w:p w14:paraId="7A67F977" w14:textId="77777777" w:rsidR="00452853" w:rsidRDefault="00452853" w:rsidP="002C0184">
      <w:pPr>
        <w:jc w:val="center"/>
        <w:rPr>
          <w:rFonts w:ascii="바탕체" w:hAnsi="바탕체"/>
          <w:b/>
          <w:sz w:val="36"/>
          <w:szCs w:val="36"/>
        </w:rPr>
      </w:pPr>
    </w:p>
    <w:p w14:paraId="01DA38C1" w14:textId="77777777" w:rsidR="002C0184" w:rsidRDefault="00452853" w:rsidP="002C0184">
      <w:pPr>
        <w:jc w:val="center"/>
        <w:rPr>
          <w:rFonts w:ascii="바탕체" w:hAnsi="바탕체"/>
          <w:b/>
          <w:sz w:val="36"/>
          <w:szCs w:val="36"/>
        </w:rPr>
      </w:pPr>
      <w:r>
        <w:rPr>
          <w:rFonts w:ascii="바탕체" w:hAnsi="바탕체"/>
          <w:b/>
          <w:sz w:val="36"/>
          <w:szCs w:val="36"/>
        </w:rPr>
        <w:br w:type="page"/>
      </w:r>
      <w:r w:rsidR="0072718B">
        <w:rPr>
          <w:rFonts w:ascii="바탕체" w:hAnsi="바탕체" w:hint="eastAsia"/>
          <w:b/>
          <w:sz w:val="36"/>
          <w:szCs w:val="36"/>
        </w:rPr>
        <w:lastRenderedPageBreak/>
        <w:t xml:space="preserve"> </w:t>
      </w:r>
      <w:r>
        <w:rPr>
          <w:rFonts w:ascii="바탕체" w:hAnsi="바탕체" w:hint="eastAsia"/>
          <w:b/>
          <w:sz w:val="36"/>
          <w:szCs w:val="36"/>
        </w:rPr>
        <w:t>부서장</w:t>
      </w:r>
      <w:r w:rsidR="002C0184">
        <w:rPr>
          <w:rFonts w:ascii="바탕체" w:hAnsi="바탕체" w:hint="eastAsia"/>
          <w:b/>
          <w:sz w:val="36"/>
          <w:szCs w:val="36"/>
        </w:rPr>
        <w:t xml:space="preserve"> 추천서</w:t>
      </w:r>
    </w:p>
    <w:p w14:paraId="2BBFF498" w14:textId="77777777" w:rsidR="002C0184" w:rsidRDefault="002C0184" w:rsidP="002C0184">
      <w:pPr>
        <w:rPr>
          <w:rFonts w:ascii="바탕체" w:hAnsi="바탕체"/>
          <w:sz w:val="24"/>
          <w:szCs w:val="24"/>
        </w:rPr>
      </w:pPr>
    </w:p>
    <w:p w14:paraId="7E1732B3" w14:textId="77777777" w:rsidR="002C0184" w:rsidRDefault="002C0184" w:rsidP="002C0184">
      <w:pPr>
        <w:rPr>
          <w:rFonts w:ascii="바탕체" w:hAnsi="바탕체"/>
          <w:sz w:val="24"/>
          <w:szCs w:val="24"/>
        </w:rPr>
      </w:pPr>
    </w:p>
    <w:p w14:paraId="5B00F8CF" w14:textId="77777777" w:rsidR="002C0184" w:rsidRDefault="002C0184" w:rsidP="002C0184">
      <w:pPr>
        <w:rPr>
          <w:rFonts w:ascii="바탕체" w:hAnsi="바탕체"/>
          <w:sz w:val="24"/>
          <w:szCs w:val="24"/>
        </w:rPr>
      </w:pPr>
    </w:p>
    <w:p w14:paraId="4F55F9BC" w14:textId="77777777" w:rsidR="002C0184" w:rsidRDefault="002C0184" w:rsidP="002C0184">
      <w:pPr>
        <w:spacing w:line="480" w:lineRule="auto"/>
        <w:rPr>
          <w:rFonts w:ascii="바탕체" w:hAnsi="바탕체"/>
          <w:sz w:val="24"/>
          <w:szCs w:val="24"/>
        </w:rPr>
      </w:pPr>
      <w:r>
        <w:rPr>
          <w:rFonts w:ascii="바탕체" w:hAnsi="바탕체" w:hint="eastAsia"/>
          <w:sz w:val="24"/>
          <w:szCs w:val="24"/>
        </w:rPr>
        <w:t>지원자성명 :                     (</w:t>
      </w:r>
      <w:r w:rsidR="008A1DD4">
        <w:rPr>
          <w:rFonts w:ascii="바탕체" w:hAnsi="바탕체" w:hint="eastAsia"/>
          <w:sz w:val="24"/>
          <w:szCs w:val="24"/>
        </w:rPr>
        <w:t>영문명</w:t>
      </w:r>
      <w:r>
        <w:rPr>
          <w:rFonts w:ascii="바탕체" w:hAnsi="바탕체" w:hint="eastAsia"/>
          <w:sz w:val="24"/>
          <w:szCs w:val="24"/>
        </w:rPr>
        <w:t xml:space="preserve"> :                 )</w:t>
      </w:r>
    </w:p>
    <w:p w14:paraId="305A87A6" w14:textId="77777777" w:rsidR="002C0184" w:rsidRDefault="00ED4EFA" w:rsidP="002C0184">
      <w:pPr>
        <w:spacing w:line="480" w:lineRule="auto"/>
        <w:rPr>
          <w:rFonts w:ascii="바탕체" w:hAnsi="바탕체"/>
          <w:sz w:val="24"/>
          <w:szCs w:val="24"/>
        </w:rPr>
      </w:pPr>
      <w:r>
        <w:rPr>
          <w:rFonts w:ascii="바탕체" w:hAnsi="바탕체" w:hint="eastAsia"/>
          <w:sz w:val="24"/>
          <w:szCs w:val="24"/>
        </w:rPr>
        <w:t>생년월일</w:t>
      </w:r>
      <w:r w:rsidR="002C0184">
        <w:rPr>
          <w:rFonts w:ascii="바탕체" w:hAnsi="바탕체" w:hint="eastAsia"/>
          <w:sz w:val="24"/>
          <w:szCs w:val="24"/>
        </w:rPr>
        <w:t xml:space="preserve"> : </w:t>
      </w:r>
    </w:p>
    <w:p w14:paraId="1C12C9CB" w14:textId="77777777" w:rsidR="002C0184" w:rsidRPr="002C0184" w:rsidRDefault="002C0184" w:rsidP="002C0184">
      <w:pPr>
        <w:spacing w:line="480" w:lineRule="auto"/>
        <w:rPr>
          <w:rFonts w:ascii="바탕체" w:hAnsi="바탕체"/>
        </w:rPr>
      </w:pPr>
    </w:p>
    <w:p w14:paraId="17D42619" w14:textId="77777777" w:rsidR="002C0184" w:rsidRPr="002C0184" w:rsidRDefault="002C0184" w:rsidP="002C0184">
      <w:pPr>
        <w:spacing w:line="480" w:lineRule="auto"/>
        <w:rPr>
          <w:rFonts w:ascii="바탕체" w:hAnsi="바탕체"/>
        </w:rPr>
      </w:pPr>
    </w:p>
    <w:p w14:paraId="40C64D25" w14:textId="77777777" w:rsidR="002C0184" w:rsidRDefault="002C0184" w:rsidP="004735A1">
      <w:pPr>
        <w:spacing w:line="480" w:lineRule="auto"/>
        <w:ind w:leftChars="260" w:left="520" w:firstLineChars="50" w:firstLine="130"/>
        <w:rPr>
          <w:rFonts w:ascii="바탕체" w:hAnsi="바탕체"/>
          <w:sz w:val="26"/>
          <w:szCs w:val="26"/>
        </w:rPr>
      </w:pPr>
      <w:r>
        <w:rPr>
          <w:rFonts w:ascii="바탕체" w:hAnsi="바탕체" w:hint="eastAsia"/>
          <w:sz w:val="26"/>
          <w:szCs w:val="26"/>
        </w:rPr>
        <w:t>위 사람은     년    월   일부터 현재까지 본 직장에서 성실히 근무하고있으며, 대한</w:t>
      </w:r>
      <w:r w:rsidR="004735A1">
        <w:rPr>
          <w:rFonts w:ascii="바탕체" w:hAnsi="바탕체" w:hint="eastAsia"/>
          <w:sz w:val="26"/>
          <w:szCs w:val="26"/>
        </w:rPr>
        <w:t>청각학</w:t>
      </w:r>
      <w:r>
        <w:rPr>
          <w:rFonts w:ascii="바탕체" w:hAnsi="바탕체" w:hint="eastAsia"/>
          <w:sz w:val="26"/>
          <w:szCs w:val="26"/>
        </w:rPr>
        <w:t xml:space="preserve">회에서 주관하는 </w:t>
      </w:r>
      <w:r w:rsidR="004735A1">
        <w:rPr>
          <w:rFonts w:ascii="바탕체" w:hAnsi="바탕체" w:hint="eastAsia"/>
          <w:sz w:val="26"/>
          <w:szCs w:val="26"/>
        </w:rPr>
        <w:t>AVT 워크숍</w:t>
      </w:r>
      <w:r>
        <w:rPr>
          <w:rFonts w:ascii="바탕체" w:hAnsi="바탕체" w:hint="eastAsia"/>
          <w:sz w:val="26"/>
          <w:szCs w:val="26"/>
        </w:rPr>
        <w:t>에서 소정의 과정을 이수할 수 있도록 추천합니다.</w:t>
      </w:r>
    </w:p>
    <w:p w14:paraId="128A69E6" w14:textId="77777777" w:rsidR="002C0184" w:rsidRDefault="002C0184" w:rsidP="002C0184">
      <w:pPr>
        <w:spacing w:line="480" w:lineRule="auto"/>
        <w:ind w:left="280" w:hangingChars="100" w:hanging="280"/>
        <w:rPr>
          <w:rFonts w:ascii="바탕체" w:hAnsi="바탕체"/>
          <w:sz w:val="28"/>
          <w:szCs w:val="28"/>
        </w:rPr>
      </w:pPr>
    </w:p>
    <w:p w14:paraId="630D4DC8" w14:textId="77777777" w:rsidR="002C0184" w:rsidRDefault="002C0184" w:rsidP="002C0184">
      <w:pPr>
        <w:spacing w:line="480" w:lineRule="auto"/>
        <w:ind w:left="280" w:hangingChars="100" w:hanging="280"/>
        <w:rPr>
          <w:rFonts w:ascii="바탕체" w:hAnsi="바탕체"/>
          <w:sz w:val="28"/>
          <w:szCs w:val="28"/>
        </w:rPr>
      </w:pPr>
    </w:p>
    <w:p w14:paraId="106DD876" w14:textId="77777777" w:rsidR="002C0184" w:rsidRDefault="002C0184" w:rsidP="002C0184">
      <w:pPr>
        <w:spacing w:line="480" w:lineRule="auto"/>
        <w:ind w:left="240" w:hangingChars="100" w:hanging="240"/>
        <w:jc w:val="center"/>
        <w:rPr>
          <w:rFonts w:ascii="바탕체" w:hAnsi="바탕체"/>
          <w:sz w:val="24"/>
          <w:szCs w:val="24"/>
        </w:rPr>
      </w:pPr>
      <w:r>
        <w:rPr>
          <w:rFonts w:ascii="바탕체" w:hAnsi="바탕체" w:hint="eastAsia"/>
          <w:sz w:val="24"/>
          <w:szCs w:val="24"/>
        </w:rPr>
        <w:t>20</w:t>
      </w:r>
      <w:r w:rsidR="008A487B">
        <w:rPr>
          <w:rFonts w:ascii="바탕체" w:hAnsi="바탕체"/>
          <w:sz w:val="24"/>
          <w:szCs w:val="24"/>
        </w:rPr>
        <w:t>2</w:t>
      </w:r>
      <w:r w:rsidR="00FF44A7">
        <w:rPr>
          <w:rFonts w:ascii="바탕체" w:hAnsi="바탕체"/>
          <w:sz w:val="24"/>
          <w:szCs w:val="24"/>
        </w:rPr>
        <w:t>3</w:t>
      </w:r>
      <w:r>
        <w:rPr>
          <w:rFonts w:ascii="바탕체" w:hAnsi="바탕체" w:hint="eastAsia"/>
          <w:sz w:val="24"/>
          <w:szCs w:val="24"/>
        </w:rPr>
        <w:t>년     월      일</w:t>
      </w:r>
    </w:p>
    <w:p w14:paraId="6115E26F" w14:textId="77777777" w:rsidR="002C0184" w:rsidRDefault="002C0184" w:rsidP="002C0184">
      <w:pPr>
        <w:spacing w:line="480" w:lineRule="auto"/>
        <w:ind w:left="240" w:hangingChars="100" w:hanging="240"/>
        <w:rPr>
          <w:rFonts w:ascii="바탕체" w:hAnsi="바탕체"/>
          <w:sz w:val="24"/>
          <w:szCs w:val="24"/>
        </w:rPr>
      </w:pPr>
    </w:p>
    <w:p w14:paraId="1F9CA5AD" w14:textId="77777777" w:rsidR="002C0184" w:rsidRDefault="00452853" w:rsidP="00452853">
      <w:pPr>
        <w:spacing w:line="480" w:lineRule="auto"/>
        <w:ind w:left="3644"/>
        <w:rPr>
          <w:rFonts w:ascii="바탕체" w:hAnsi="바탕체"/>
          <w:sz w:val="24"/>
          <w:szCs w:val="24"/>
        </w:rPr>
      </w:pPr>
      <w:r>
        <w:rPr>
          <w:rFonts w:ascii="바탕체" w:hAnsi="바탕체" w:hint="eastAsia"/>
          <w:sz w:val="24"/>
          <w:szCs w:val="24"/>
        </w:rPr>
        <w:t>부서장</w:t>
      </w:r>
      <w:r w:rsidR="002C0184">
        <w:rPr>
          <w:rFonts w:ascii="바탕체" w:hAnsi="바탕체" w:hint="eastAsia"/>
          <w:sz w:val="24"/>
          <w:szCs w:val="24"/>
        </w:rPr>
        <w:t xml:space="preserve"> 성명 :                    (서명)</w:t>
      </w:r>
    </w:p>
    <w:p w14:paraId="578CA028" w14:textId="77777777" w:rsidR="002C0184" w:rsidRDefault="00452853" w:rsidP="002C0184">
      <w:pPr>
        <w:spacing w:line="480" w:lineRule="auto"/>
        <w:ind w:left="3644" w:firstLine="611"/>
        <w:rPr>
          <w:rFonts w:ascii="바탕체" w:hAnsi="바탕체"/>
          <w:sz w:val="24"/>
          <w:szCs w:val="24"/>
        </w:rPr>
      </w:pPr>
      <w:r>
        <w:rPr>
          <w:rFonts w:ascii="바탕체" w:hAnsi="바탕체" w:hint="eastAsia"/>
          <w:sz w:val="24"/>
          <w:szCs w:val="24"/>
        </w:rPr>
        <w:t>기관</w:t>
      </w:r>
      <w:r w:rsidR="002C0184">
        <w:rPr>
          <w:rFonts w:ascii="바탕체" w:hAnsi="바탕체" w:hint="eastAsia"/>
          <w:sz w:val="24"/>
          <w:szCs w:val="24"/>
        </w:rPr>
        <w:t xml:space="preserve">명 : </w:t>
      </w:r>
    </w:p>
    <w:p w14:paraId="48E91538" w14:textId="77777777" w:rsidR="00452853" w:rsidRDefault="00452853" w:rsidP="002C0184">
      <w:pPr>
        <w:spacing w:line="480" w:lineRule="auto"/>
        <w:jc w:val="center"/>
        <w:rPr>
          <w:rFonts w:ascii="새굴림" w:eastAsia="새굴림" w:hAnsi="새굴림"/>
          <w:b/>
          <w:sz w:val="30"/>
          <w:szCs w:val="30"/>
        </w:rPr>
      </w:pPr>
    </w:p>
    <w:p w14:paraId="30DFD465" w14:textId="77777777" w:rsidR="00452853" w:rsidRDefault="00452853" w:rsidP="002C0184">
      <w:pPr>
        <w:spacing w:line="480" w:lineRule="auto"/>
        <w:jc w:val="center"/>
        <w:rPr>
          <w:rFonts w:ascii="새굴림" w:eastAsia="새굴림" w:hAnsi="새굴림"/>
          <w:b/>
          <w:sz w:val="30"/>
          <w:szCs w:val="30"/>
        </w:rPr>
      </w:pPr>
    </w:p>
    <w:p w14:paraId="15E3F25F" w14:textId="77777777" w:rsidR="00452853" w:rsidRDefault="00452853" w:rsidP="002C0184">
      <w:pPr>
        <w:spacing w:line="480" w:lineRule="auto"/>
        <w:jc w:val="center"/>
        <w:rPr>
          <w:rFonts w:ascii="새굴림" w:eastAsia="새굴림" w:hAnsi="새굴림"/>
          <w:b/>
          <w:sz w:val="30"/>
          <w:szCs w:val="30"/>
        </w:rPr>
      </w:pPr>
    </w:p>
    <w:p w14:paraId="64D5EB85" w14:textId="77777777" w:rsidR="000067BA" w:rsidRPr="002C0184" w:rsidRDefault="002C0184" w:rsidP="002C0184">
      <w:pPr>
        <w:spacing w:line="480" w:lineRule="auto"/>
        <w:jc w:val="center"/>
      </w:pPr>
      <w:r>
        <w:rPr>
          <w:rFonts w:ascii="새굴림" w:eastAsia="새굴림" w:hAnsi="새굴림" w:hint="eastAsia"/>
          <w:b/>
          <w:sz w:val="30"/>
          <w:szCs w:val="30"/>
        </w:rPr>
        <w:t>대한</w:t>
      </w:r>
      <w:r w:rsidR="004735A1">
        <w:rPr>
          <w:rFonts w:ascii="새굴림" w:eastAsia="새굴림" w:hAnsi="새굴림" w:hint="eastAsia"/>
          <w:b/>
          <w:sz w:val="30"/>
          <w:szCs w:val="30"/>
        </w:rPr>
        <w:t>청각학회</w:t>
      </w:r>
      <w:r>
        <w:rPr>
          <w:rFonts w:ascii="새굴림" w:eastAsia="새굴림" w:hAnsi="새굴림" w:hint="eastAsia"/>
          <w:b/>
          <w:sz w:val="30"/>
          <w:szCs w:val="30"/>
        </w:rPr>
        <w:t xml:space="preserve"> 귀중</w:t>
      </w:r>
    </w:p>
    <w:sectPr w:rsidR="000067BA" w:rsidRPr="002C0184" w:rsidSect="00134117">
      <w:footerReference w:type="even" r:id="rId8"/>
      <w:footerReference w:type="default" r:id="rId9"/>
      <w:pgSz w:w="11906" w:h="16838" w:code="9"/>
      <w:pgMar w:top="1134" w:right="1134" w:bottom="709" w:left="1134" w:header="851" w:footer="0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225B3" w14:textId="77777777" w:rsidR="00AE5D66" w:rsidRDefault="00AE5D66">
      <w:r>
        <w:separator/>
      </w:r>
    </w:p>
  </w:endnote>
  <w:endnote w:type="continuationSeparator" w:id="0">
    <w:p w14:paraId="4B42A04C" w14:textId="77777777" w:rsidR="00AE5D66" w:rsidRDefault="00AE5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±¼¸²Ã¼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½Å¸íÁ¶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ACC8C" w14:textId="77777777" w:rsidR="00930C5C" w:rsidRDefault="00930C5C" w:rsidP="00664AC5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1A15EB02" w14:textId="77777777" w:rsidR="00930C5C" w:rsidRDefault="00930C5C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840BA" w14:textId="77777777" w:rsidR="00930C5C" w:rsidRDefault="00930C5C">
    <w:pPr>
      <w:pStyle w:val="aa"/>
    </w:pPr>
  </w:p>
  <w:p w14:paraId="4987F7B0" w14:textId="77777777" w:rsidR="00930C5C" w:rsidRDefault="00930C5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9B2E5" w14:textId="77777777" w:rsidR="00AE5D66" w:rsidRDefault="00AE5D66">
      <w:r>
        <w:separator/>
      </w:r>
    </w:p>
  </w:footnote>
  <w:footnote w:type="continuationSeparator" w:id="0">
    <w:p w14:paraId="3BFA7D8B" w14:textId="77777777" w:rsidR="00AE5D66" w:rsidRDefault="00AE5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F6E75"/>
    <w:multiLevelType w:val="singleLevel"/>
    <w:tmpl w:val="886C03A2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abstractNum w:abstractNumId="1" w15:restartNumberingAfterBreak="0">
    <w:nsid w:val="08F847AF"/>
    <w:multiLevelType w:val="singleLevel"/>
    <w:tmpl w:val="8B4E9498"/>
    <w:lvl w:ilvl="0"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eastAsia="바탕체" w:hAnsi="Wingdings" w:hint="default"/>
      </w:rPr>
    </w:lvl>
  </w:abstractNum>
  <w:abstractNum w:abstractNumId="2" w15:restartNumberingAfterBreak="0">
    <w:nsid w:val="10220CC6"/>
    <w:multiLevelType w:val="singleLevel"/>
    <w:tmpl w:val="53020C24"/>
    <w:lvl w:ilvl="0"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eastAsia="바탕체" w:hAnsi="Wingdings" w:hint="default"/>
      </w:rPr>
    </w:lvl>
  </w:abstractNum>
  <w:abstractNum w:abstractNumId="3" w15:restartNumberingAfterBreak="0">
    <w:nsid w:val="11006DE5"/>
    <w:multiLevelType w:val="singleLevel"/>
    <w:tmpl w:val="53020C24"/>
    <w:lvl w:ilvl="0"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eastAsia="바탕체" w:hAnsi="Wingdings" w:hint="default"/>
      </w:rPr>
    </w:lvl>
  </w:abstractNum>
  <w:abstractNum w:abstractNumId="4" w15:restartNumberingAfterBreak="0">
    <w:nsid w:val="12ED4B95"/>
    <w:multiLevelType w:val="singleLevel"/>
    <w:tmpl w:val="D3C4A7EE"/>
    <w:lvl w:ilvl="0">
      <w:numFmt w:val="bullet"/>
      <w:lvlText w:val=""/>
      <w:lvlJc w:val="left"/>
      <w:pPr>
        <w:tabs>
          <w:tab w:val="num" w:pos="645"/>
        </w:tabs>
        <w:ind w:left="645" w:hanging="360"/>
      </w:pPr>
      <w:rPr>
        <w:rFonts w:ascii="Wingdings" w:hAnsi="Wingdings" w:hint="default"/>
      </w:rPr>
    </w:lvl>
  </w:abstractNum>
  <w:abstractNum w:abstractNumId="5" w15:restartNumberingAfterBreak="0">
    <w:nsid w:val="14DF61E3"/>
    <w:multiLevelType w:val="hybridMultilevel"/>
    <w:tmpl w:val="6B0E533E"/>
    <w:lvl w:ilvl="0" w:tplc="F482E434">
      <w:start w:val="1"/>
      <w:numFmt w:val="decimal"/>
      <w:lvlText w:val="%1)"/>
      <w:lvlJc w:val="left"/>
      <w:pPr>
        <w:ind w:left="705" w:hanging="360"/>
      </w:pPr>
      <w:rPr>
        <w:rFonts w:ascii="바탕" w:eastAsia="바탕" w:hAnsi="바탕" w:cs="Times New Roman"/>
      </w:rPr>
    </w:lvl>
    <w:lvl w:ilvl="1" w:tplc="04090019" w:tentative="1">
      <w:start w:val="1"/>
      <w:numFmt w:val="upperLetter"/>
      <w:lvlText w:val="%2."/>
      <w:lvlJc w:val="left"/>
      <w:pPr>
        <w:ind w:left="1145" w:hanging="400"/>
      </w:pPr>
    </w:lvl>
    <w:lvl w:ilvl="2" w:tplc="0409001B" w:tentative="1">
      <w:start w:val="1"/>
      <w:numFmt w:val="lowerRoman"/>
      <w:lvlText w:val="%3."/>
      <w:lvlJc w:val="right"/>
      <w:pPr>
        <w:ind w:left="1545" w:hanging="400"/>
      </w:pPr>
    </w:lvl>
    <w:lvl w:ilvl="3" w:tplc="0409000F" w:tentative="1">
      <w:start w:val="1"/>
      <w:numFmt w:val="decimal"/>
      <w:lvlText w:val="%4."/>
      <w:lvlJc w:val="left"/>
      <w:pPr>
        <w:ind w:left="1945" w:hanging="400"/>
      </w:pPr>
    </w:lvl>
    <w:lvl w:ilvl="4" w:tplc="04090019" w:tentative="1">
      <w:start w:val="1"/>
      <w:numFmt w:val="upperLetter"/>
      <w:lvlText w:val="%5."/>
      <w:lvlJc w:val="left"/>
      <w:pPr>
        <w:ind w:left="2345" w:hanging="400"/>
      </w:pPr>
    </w:lvl>
    <w:lvl w:ilvl="5" w:tplc="0409001B" w:tentative="1">
      <w:start w:val="1"/>
      <w:numFmt w:val="lowerRoman"/>
      <w:lvlText w:val="%6."/>
      <w:lvlJc w:val="right"/>
      <w:pPr>
        <w:ind w:left="2745" w:hanging="400"/>
      </w:pPr>
    </w:lvl>
    <w:lvl w:ilvl="6" w:tplc="0409000F" w:tentative="1">
      <w:start w:val="1"/>
      <w:numFmt w:val="decimal"/>
      <w:lvlText w:val="%7."/>
      <w:lvlJc w:val="left"/>
      <w:pPr>
        <w:ind w:left="3145" w:hanging="400"/>
      </w:pPr>
    </w:lvl>
    <w:lvl w:ilvl="7" w:tplc="04090019" w:tentative="1">
      <w:start w:val="1"/>
      <w:numFmt w:val="upperLetter"/>
      <w:lvlText w:val="%8."/>
      <w:lvlJc w:val="left"/>
      <w:pPr>
        <w:ind w:left="3545" w:hanging="400"/>
      </w:pPr>
    </w:lvl>
    <w:lvl w:ilvl="8" w:tplc="0409001B" w:tentative="1">
      <w:start w:val="1"/>
      <w:numFmt w:val="lowerRoman"/>
      <w:lvlText w:val="%9."/>
      <w:lvlJc w:val="right"/>
      <w:pPr>
        <w:ind w:left="3945" w:hanging="400"/>
      </w:pPr>
    </w:lvl>
  </w:abstractNum>
  <w:abstractNum w:abstractNumId="6" w15:restartNumberingAfterBreak="0">
    <w:nsid w:val="17F00B71"/>
    <w:multiLevelType w:val="singleLevel"/>
    <w:tmpl w:val="53020C24"/>
    <w:lvl w:ilvl="0"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eastAsia="바탕체" w:hAnsi="Wingdings" w:hint="default"/>
      </w:rPr>
    </w:lvl>
  </w:abstractNum>
  <w:abstractNum w:abstractNumId="7" w15:restartNumberingAfterBreak="0">
    <w:nsid w:val="1BA42066"/>
    <w:multiLevelType w:val="singleLevel"/>
    <w:tmpl w:val="477CF482"/>
    <w:lvl w:ilvl="0">
      <w:numFmt w:val="bullet"/>
      <w:lvlText w:val=""/>
      <w:lvlJc w:val="left"/>
      <w:pPr>
        <w:tabs>
          <w:tab w:val="num" w:pos="600"/>
        </w:tabs>
        <w:ind w:left="600" w:hanging="360"/>
      </w:pPr>
      <w:rPr>
        <w:rFonts w:ascii="Wingdings" w:eastAsia="바탕체" w:hAnsi="Wingdings" w:hint="default"/>
      </w:rPr>
    </w:lvl>
  </w:abstractNum>
  <w:abstractNum w:abstractNumId="8" w15:restartNumberingAfterBreak="0">
    <w:nsid w:val="21060FED"/>
    <w:multiLevelType w:val="singleLevel"/>
    <w:tmpl w:val="56D80992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eastAsia"/>
      </w:rPr>
    </w:lvl>
  </w:abstractNum>
  <w:abstractNum w:abstractNumId="9" w15:restartNumberingAfterBreak="0">
    <w:nsid w:val="32FB03CD"/>
    <w:multiLevelType w:val="hybridMultilevel"/>
    <w:tmpl w:val="A7C235B8"/>
    <w:lvl w:ilvl="0" w:tplc="97D8C29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332E2C4A"/>
    <w:multiLevelType w:val="singleLevel"/>
    <w:tmpl w:val="53020C24"/>
    <w:lvl w:ilvl="0"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eastAsia="바탕체" w:hAnsi="Wingdings" w:hint="default"/>
      </w:rPr>
    </w:lvl>
  </w:abstractNum>
  <w:abstractNum w:abstractNumId="11" w15:restartNumberingAfterBreak="0">
    <w:nsid w:val="37D40657"/>
    <w:multiLevelType w:val="singleLevel"/>
    <w:tmpl w:val="D6889CD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00"/>
      </w:pPr>
      <w:rPr>
        <w:rFonts w:hint="eastAsia"/>
      </w:rPr>
    </w:lvl>
  </w:abstractNum>
  <w:abstractNum w:abstractNumId="12" w15:restartNumberingAfterBreak="0">
    <w:nsid w:val="3CFB25ED"/>
    <w:multiLevelType w:val="singleLevel"/>
    <w:tmpl w:val="3B1E748A"/>
    <w:lvl w:ilvl="0">
      <w:start w:val="1"/>
      <w:numFmt w:val="bullet"/>
      <w:lvlText w:val=""/>
      <w:lvlJc w:val="left"/>
      <w:pPr>
        <w:tabs>
          <w:tab w:val="num" w:pos="1215"/>
        </w:tabs>
        <w:ind w:left="1215" w:hanging="360"/>
      </w:pPr>
      <w:rPr>
        <w:rFonts w:ascii="Wingdings" w:eastAsia="바탕체" w:hAnsi="Wingdings" w:hint="default"/>
      </w:rPr>
    </w:lvl>
  </w:abstractNum>
  <w:abstractNum w:abstractNumId="13" w15:restartNumberingAfterBreak="0">
    <w:nsid w:val="47317300"/>
    <w:multiLevelType w:val="singleLevel"/>
    <w:tmpl w:val="4CDE4826"/>
    <w:lvl w:ilvl="0">
      <w:start w:val="1"/>
      <w:numFmt w:val="decimal"/>
      <w:lvlText w:val="%1)"/>
      <w:lvlJc w:val="left"/>
      <w:pPr>
        <w:tabs>
          <w:tab w:val="num" w:pos="435"/>
        </w:tabs>
        <w:ind w:left="435" w:hanging="315"/>
      </w:pPr>
      <w:rPr>
        <w:rFonts w:hint="eastAsia"/>
      </w:rPr>
    </w:lvl>
  </w:abstractNum>
  <w:abstractNum w:abstractNumId="14" w15:restartNumberingAfterBreak="0">
    <w:nsid w:val="4FA828B8"/>
    <w:multiLevelType w:val="singleLevel"/>
    <w:tmpl w:val="BF34C5A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360"/>
      </w:pPr>
      <w:rPr>
        <w:rFonts w:ascii="Wingdings" w:eastAsia="바탕체" w:hAnsi="Wingdings" w:hint="default"/>
      </w:rPr>
    </w:lvl>
  </w:abstractNum>
  <w:abstractNum w:abstractNumId="15" w15:restartNumberingAfterBreak="0">
    <w:nsid w:val="557F3B5E"/>
    <w:multiLevelType w:val="hybridMultilevel"/>
    <w:tmpl w:val="241E1518"/>
    <w:lvl w:ilvl="0" w:tplc="FD16C0C8">
      <w:start w:val="1"/>
      <w:numFmt w:val="decimal"/>
      <w:lvlText w:val="%1."/>
      <w:lvlJc w:val="left"/>
      <w:pPr>
        <w:tabs>
          <w:tab w:val="num" w:pos="602"/>
        </w:tabs>
        <w:ind w:left="602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1042"/>
        </w:tabs>
        <w:ind w:left="1042" w:hanging="400"/>
      </w:pPr>
      <w:rPr>
        <w:rFonts w:ascii="Wingdings" w:hAnsi="Wingdings" w:hint="default"/>
      </w:rPr>
    </w:lvl>
    <w:lvl w:ilvl="2" w:tplc="A65805EC">
      <w:start w:val="5"/>
      <w:numFmt w:val="bullet"/>
      <w:lvlText w:val="-"/>
      <w:lvlJc w:val="left"/>
      <w:pPr>
        <w:tabs>
          <w:tab w:val="num" w:pos="1402"/>
        </w:tabs>
        <w:ind w:left="1402" w:hanging="360"/>
      </w:pPr>
      <w:rPr>
        <w:rFonts w:ascii="Times New Roman" w:eastAsia="바탕" w:hAnsi="Times New Roman" w:cs="Times New Roman"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42"/>
        </w:tabs>
        <w:ind w:left="1842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42"/>
        </w:tabs>
        <w:ind w:left="2242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2"/>
        </w:tabs>
        <w:ind w:left="2642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2"/>
        </w:tabs>
        <w:ind w:left="3042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42"/>
        </w:tabs>
        <w:ind w:left="3442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2"/>
        </w:tabs>
        <w:ind w:left="3842" w:hanging="400"/>
      </w:pPr>
    </w:lvl>
  </w:abstractNum>
  <w:abstractNum w:abstractNumId="16" w15:restartNumberingAfterBreak="0">
    <w:nsid w:val="5CB84E7A"/>
    <w:multiLevelType w:val="singleLevel"/>
    <w:tmpl w:val="53020C24"/>
    <w:lvl w:ilvl="0"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eastAsia="바탕체" w:hAnsi="Wingdings" w:hint="default"/>
      </w:rPr>
    </w:lvl>
  </w:abstractNum>
  <w:abstractNum w:abstractNumId="17" w15:restartNumberingAfterBreak="0">
    <w:nsid w:val="60A8459E"/>
    <w:multiLevelType w:val="singleLevel"/>
    <w:tmpl w:val="2494BF34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00"/>
      </w:pPr>
      <w:rPr>
        <w:rFonts w:hint="eastAsia"/>
      </w:rPr>
    </w:lvl>
  </w:abstractNum>
  <w:num w:numId="1" w16cid:durableId="1141921139">
    <w:abstractNumId w:val="13"/>
  </w:num>
  <w:num w:numId="2" w16cid:durableId="2002540817">
    <w:abstractNumId w:val="4"/>
  </w:num>
  <w:num w:numId="3" w16cid:durableId="618100949">
    <w:abstractNumId w:val="8"/>
  </w:num>
  <w:num w:numId="4" w16cid:durableId="1729526747">
    <w:abstractNumId w:val="17"/>
  </w:num>
  <w:num w:numId="5" w16cid:durableId="1247688663">
    <w:abstractNumId w:val="12"/>
  </w:num>
  <w:num w:numId="6" w16cid:durableId="1907104705">
    <w:abstractNumId w:val="7"/>
  </w:num>
  <w:num w:numId="7" w16cid:durableId="1737704801">
    <w:abstractNumId w:val="1"/>
  </w:num>
  <w:num w:numId="8" w16cid:durableId="1270820668">
    <w:abstractNumId w:val="2"/>
  </w:num>
  <w:num w:numId="9" w16cid:durableId="1022245437">
    <w:abstractNumId w:val="6"/>
  </w:num>
  <w:num w:numId="10" w16cid:durableId="1847016309">
    <w:abstractNumId w:val="3"/>
  </w:num>
  <w:num w:numId="11" w16cid:durableId="1152795197">
    <w:abstractNumId w:val="10"/>
  </w:num>
  <w:num w:numId="12" w16cid:durableId="1477991983">
    <w:abstractNumId w:val="16"/>
  </w:num>
  <w:num w:numId="13" w16cid:durableId="14969113">
    <w:abstractNumId w:val="0"/>
  </w:num>
  <w:num w:numId="14" w16cid:durableId="1133211701">
    <w:abstractNumId w:val="14"/>
  </w:num>
  <w:num w:numId="15" w16cid:durableId="2091079311">
    <w:abstractNumId w:val="11"/>
  </w:num>
  <w:num w:numId="16" w16cid:durableId="65882505">
    <w:abstractNumId w:val="15"/>
  </w:num>
  <w:num w:numId="17" w16cid:durableId="1563567169">
    <w:abstractNumId w:val="9"/>
  </w:num>
  <w:num w:numId="18" w16cid:durableId="20750833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 fillcolor="white">
      <v:fill color="white"/>
      <o:colormru v:ext="edit" colors="#969696,#5f5f5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91B"/>
    <w:rsid w:val="000067BA"/>
    <w:rsid w:val="00014453"/>
    <w:rsid w:val="00016C58"/>
    <w:rsid w:val="00024888"/>
    <w:rsid w:val="0003048F"/>
    <w:rsid w:val="00053C95"/>
    <w:rsid w:val="000671D5"/>
    <w:rsid w:val="0006751B"/>
    <w:rsid w:val="0008671E"/>
    <w:rsid w:val="000A7C25"/>
    <w:rsid w:val="000B2ACC"/>
    <w:rsid w:val="000D4AD6"/>
    <w:rsid w:val="000E0284"/>
    <w:rsid w:val="000E541C"/>
    <w:rsid w:val="00105D12"/>
    <w:rsid w:val="00134117"/>
    <w:rsid w:val="001362CF"/>
    <w:rsid w:val="0016749B"/>
    <w:rsid w:val="00183682"/>
    <w:rsid w:val="00194051"/>
    <w:rsid w:val="001A16EA"/>
    <w:rsid w:val="001C1EFF"/>
    <w:rsid w:val="001C28EE"/>
    <w:rsid w:val="001E17E7"/>
    <w:rsid w:val="001E4F30"/>
    <w:rsid w:val="001F7FD9"/>
    <w:rsid w:val="00201612"/>
    <w:rsid w:val="00203069"/>
    <w:rsid w:val="0021704E"/>
    <w:rsid w:val="00237BA4"/>
    <w:rsid w:val="00261C8A"/>
    <w:rsid w:val="00267356"/>
    <w:rsid w:val="00274A9E"/>
    <w:rsid w:val="00286555"/>
    <w:rsid w:val="0028691B"/>
    <w:rsid w:val="00287293"/>
    <w:rsid w:val="00291586"/>
    <w:rsid w:val="002A1F5C"/>
    <w:rsid w:val="002A218A"/>
    <w:rsid w:val="002A7DBA"/>
    <w:rsid w:val="002B2D73"/>
    <w:rsid w:val="002B3793"/>
    <w:rsid w:val="002C0184"/>
    <w:rsid w:val="002C33F0"/>
    <w:rsid w:val="002C6312"/>
    <w:rsid w:val="002D18F6"/>
    <w:rsid w:val="002D433C"/>
    <w:rsid w:val="002E4A33"/>
    <w:rsid w:val="002E7D8E"/>
    <w:rsid w:val="002F5275"/>
    <w:rsid w:val="00301475"/>
    <w:rsid w:val="00306FE3"/>
    <w:rsid w:val="00333EDE"/>
    <w:rsid w:val="003414AB"/>
    <w:rsid w:val="003425C6"/>
    <w:rsid w:val="0034448A"/>
    <w:rsid w:val="00345654"/>
    <w:rsid w:val="0036359E"/>
    <w:rsid w:val="00363A21"/>
    <w:rsid w:val="00373444"/>
    <w:rsid w:val="003776C0"/>
    <w:rsid w:val="003913F7"/>
    <w:rsid w:val="00394EA8"/>
    <w:rsid w:val="003D2B2F"/>
    <w:rsid w:val="003D7B38"/>
    <w:rsid w:val="003E703A"/>
    <w:rsid w:val="004106B9"/>
    <w:rsid w:val="00414525"/>
    <w:rsid w:val="004161C1"/>
    <w:rsid w:val="00423F1A"/>
    <w:rsid w:val="0042570B"/>
    <w:rsid w:val="00426C7D"/>
    <w:rsid w:val="00433238"/>
    <w:rsid w:val="00434EF5"/>
    <w:rsid w:val="00440A2C"/>
    <w:rsid w:val="00452853"/>
    <w:rsid w:val="00463BC9"/>
    <w:rsid w:val="004735A1"/>
    <w:rsid w:val="00477B5D"/>
    <w:rsid w:val="00491B19"/>
    <w:rsid w:val="004A3CFA"/>
    <w:rsid w:val="004E392A"/>
    <w:rsid w:val="004F626F"/>
    <w:rsid w:val="0050007D"/>
    <w:rsid w:val="00533C73"/>
    <w:rsid w:val="005367C8"/>
    <w:rsid w:val="0057448A"/>
    <w:rsid w:val="005A0AD6"/>
    <w:rsid w:val="005C78FB"/>
    <w:rsid w:val="0060238A"/>
    <w:rsid w:val="006244C7"/>
    <w:rsid w:val="00624D40"/>
    <w:rsid w:val="00625E8A"/>
    <w:rsid w:val="00660581"/>
    <w:rsid w:val="00664AC5"/>
    <w:rsid w:val="00674A4B"/>
    <w:rsid w:val="006B1C97"/>
    <w:rsid w:val="006C4AE5"/>
    <w:rsid w:val="006D2E89"/>
    <w:rsid w:val="006D4AEB"/>
    <w:rsid w:val="006D4F18"/>
    <w:rsid w:val="00704734"/>
    <w:rsid w:val="007263DE"/>
    <w:rsid w:val="0072718B"/>
    <w:rsid w:val="00736763"/>
    <w:rsid w:val="00745824"/>
    <w:rsid w:val="007824CC"/>
    <w:rsid w:val="0079327B"/>
    <w:rsid w:val="007A55B3"/>
    <w:rsid w:val="007C6784"/>
    <w:rsid w:val="007D40AA"/>
    <w:rsid w:val="007E5D87"/>
    <w:rsid w:val="007F3F5B"/>
    <w:rsid w:val="007F7D96"/>
    <w:rsid w:val="0080033E"/>
    <w:rsid w:val="00815374"/>
    <w:rsid w:val="00815381"/>
    <w:rsid w:val="00852BC7"/>
    <w:rsid w:val="00853833"/>
    <w:rsid w:val="008842C8"/>
    <w:rsid w:val="008A1DD4"/>
    <w:rsid w:val="008A487B"/>
    <w:rsid w:val="008C1784"/>
    <w:rsid w:val="008C6144"/>
    <w:rsid w:val="008F0505"/>
    <w:rsid w:val="008F2DBE"/>
    <w:rsid w:val="008F454E"/>
    <w:rsid w:val="00930C5C"/>
    <w:rsid w:val="00937E31"/>
    <w:rsid w:val="00941CB9"/>
    <w:rsid w:val="009B2072"/>
    <w:rsid w:val="009C30CA"/>
    <w:rsid w:val="009C67AE"/>
    <w:rsid w:val="00A4165D"/>
    <w:rsid w:val="00A4389B"/>
    <w:rsid w:val="00A478CC"/>
    <w:rsid w:val="00A5066A"/>
    <w:rsid w:val="00A84C38"/>
    <w:rsid w:val="00AA0C89"/>
    <w:rsid w:val="00AA5A13"/>
    <w:rsid w:val="00AC2BCC"/>
    <w:rsid w:val="00AC6237"/>
    <w:rsid w:val="00AC69BA"/>
    <w:rsid w:val="00AD2FF6"/>
    <w:rsid w:val="00AD7062"/>
    <w:rsid w:val="00AE5D66"/>
    <w:rsid w:val="00B10CEE"/>
    <w:rsid w:val="00B21A4E"/>
    <w:rsid w:val="00B37C5C"/>
    <w:rsid w:val="00B52BDB"/>
    <w:rsid w:val="00B75B8D"/>
    <w:rsid w:val="00B77899"/>
    <w:rsid w:val="00B921A5"/>
    <w:rsid w:val="00B930BE"/>
    <w:rsid w:val="00BA33FF"/>
    <w:rsid w:val="00BA34CF"/>
    <w:rsid w:val="00BA4D2A"/>
    <w:rsid w:val="00BA55FD"/>
    <w:rsid w:val="00BC68D1"/>
    <w:rsid w:val="00BF2755"/>
    <w:rsid w:val="00BF5ADD"/>
    <w:rsid w:val="00C07CCF"/>
    <w:rsid w:val="00C152B6"/>
    <w:rsid w:val="00C16419"/>
    <w:rsid w:val="00C20C3C"/>
    <w:rsid w:val="00C266B6"/>
    <w:rsid w:val="00C44225"/>
    <w:rsid w:val="00C47F91"/>
    <w:rsid w:val="00C66F54"/>
    <w:rsid w:val="00C76B78"/>
    <w:rsid w:val="00C82ED6"/>
    <w:rsid w:val="00CC2AA9"/>
    <w:rsid w:val="00CC40CC"/>
    <w:rsid w:val="00CD630D"/>
    <w:rsid w:val="00CE21F1"/>
    <w:rsid w:val="00CF7168"/>
    <w:rsid w:val="00D10C26"/>
    <w:rsid w:val="00D12955"/>
    <w:rsid w:val="00D14472"/>
    <w:rsid w:val="00D23B81"/>
    <w:rsid w:val="00D316F9"/>
    <w:rsid w:val="00D3479B"/>
    <w:rsid w:val="00D44F46"/>
    <w:rsid w:val="00D45785"/>
    <w:rsid w:val="00D5009C"/>
    <w:rsid w:val="00D662BE"/>
    <w:rsid w:val="00DB72CD"/>
    <w:rsid w:val="00DC1EFE"/>
    <w:rsid w:val="00DD0463"/>
    <w:rsid w:val="00E40421"/>
    <w:rsid w:val="00E42A3A"/>
    <w:rsid w:val="00E879E7"/>
    <w:rsid w:val="00EC57E4"/>
    <w:rsid w:val="00ED49BB"/>
    <w:rsid w:val="00ED4EFA"/>
    <w:rsid w:val="00ED52F1"/>
    <w:rsid w:val="00ED7007"/>
    <w:rsid w:val="00EE71AB"/>
    <w:rsid w:val="00EF4798"/>
    <w:rsid w:val="00EF5212"/>
    <w:rsid w:val="00F32F17"/>
    <w:rsid w:val="00F56A6B"/>
    <w:rsid w:val="00F67CA5"/>
    <w:rsid w:val="00F747E4"/>
    <w:rsid w:val="00FC6FBF"/>
    <w:rsid w:val="00FD72F3"/>
    <w:rsid w:val="00FD7A35"/>
    <w:rsid w:val="00FE5AC1"/>
    <w:rsid w:val="00FF4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  <o:colormru v:ext="edit" colors="#969696,#5f5f5f"/>
    </o:shapedefaults>
    <o:shapelayout v:ext="edit">
      <o:idmap v:ext="edit" data="2"/>
    </o:shapelayout>
  </w:shapeDefaults>
  <w:decimalSymbol w:val="."/>
  <w:listSeparator w:val=","/>
  <w14:docId w14:val="7EDCE151"/>
  <w15:chartTrackingRefBased/>
  <w15:docId w15:val="{C3626FB0-1EDD-46C9-9A39-AC0C8E5F0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link w:val="1Char"/>
    <w:qFormat/>
    <w:pPr>
      <w:keepNext/>
      <w:outlineLvl w:val="0"/>
    </w:pPr>
    <w:rPr>
      <w:rFonts w:ascii="±¼¸²Ã¼" w:eastAsia="굴림체" w:hAnsi="±¼¸²Ã¼"/>
      <w:sz w:val="24"/>
      <w:lang w:val="x-none" w:eastAsia="x-none"/>
    </w:rPr>
  </w:style>
  <w:style w:type="paragraph" w:styleId="2">
    <w:name w:val="heading 2"/>
    <w:basedOn w:val="a"/>
    <w:next w:val="a0"/>
    <w:qFormat/>
    <w:pPr>
      <w:keepNext/>
      <w:spacing w:line="240" w:lineRule="atLeast"/>
      <w:outlineLvl w:val="1"/>
    </w:pPr>
    <w:rPr>
      <w:b/>
    </w:rPr>
  </w:style>
  <w:style w:type="paragraph" w:styleId="3">
    <w:name w:val="heading 3"/>
    <w:basedOn w:val="a"/>
    <w:next w:val="a0"/>
    <w:qFormat/>
    <w:pPr>
      <w:keepNext/>
      <w:spacing w:line="160" w:lineRule="atLeast"/>
      <w:jc w:val="center"/>
      <w:outlineLvl w:val="2"/>
    </w:pPr>
    <w:rPr>
      <w:rFonts w:ascii="½Å¸íÁ¶" w:eastAsia="굴림체" w:hAnsi="½Å¸íÁ¶"/>
      <w:b/>
      <w:sz w:val="16"/>
    </w:rPr>
  </w:style>
  <w:style w:type="paragraph" w:styleId="4">
    <w:name w:val="heading 4"/>
    <w:basedOn w:val="a"/>
    <w:next w:val="a0"/>
    <w:qFormat/>
    <w:pPr>
      <w:keepNext/>
      <w:spacing w:line="360" w:lineRule="auto"/>
      <w:jc w:val="left"/>
      <w:outlineLvl w:val="3"/>
    </w:pPr>
    <w:rPr>
      <w:rFonts w:eastAsia="굴림체"/>
      <w:b/>
      <w:sz w:val="16"/>
      <w:shd w:val="pct15" w:color="auto" w:fill="FFFFFF"/>
    </w:rPr>
  </w:style>
  <w:style w:type="paragraph" w:styleId="5">
    <w:name w:val="heading 5"/>
    <w:basedOn w:val="a"/>
    <w:next w:val="a0"/>
    <w:qFormat/>
    <w:pPr>
      <w:keepNext/>
      <w:jc w:val="right"/>
      <w:outlineLvl w:val="4"/>
    </w:pPr>
    <w:rPr>
      <w:rFonts w:ascii="½Å¸íÁ¶" w:eastAsia="굴림체" w:hAnsi="½Å¸íÁ¶"/>
      <w:b/>
      <w:sz w:val="12"/>
    </w:rPr>
  </w:style>
  <w:style w:type="paragraph" w:styleId="6">
    <w:name w:val="heading 6"/>
    <w:basedOn w:val="a"/>
    <w:next w:val="a0"/>
    <w:qFormat/>
    <w:pPr>
      <w:keepNext/>
      <w:jc w:val="right"/>
      <w:outlineLvl w:val="5"/>
    </w:pPr>
    <w:rPr>
      <w:rFonts w:ascii="Garamond" w:eastAsia="새굴림" w:hAnsi="Garamond"/>
      <w:b/>
      <w:i/>
      <w:sz w:val="14"/>
    </w:rPr>
  </w:style>
  <w:style w:type="paragraph" w:styleId="7">
    <w:name w:val="heading 7"/>
    <w:basedOn w:val="a"/>
    <w:next w:val="a0"/>
    <w:qFormat/>
    <w:pPr>
      <w:keepNext/>
      <w:spacing w:line="400" w:lineRule="exact"/>
      <w:outlineLvl w:val="6"/>
    </w:pPr>
    <w:rPr>
      <w:b/>
      <w:sz w:val="22"/>
    </w:rPr>
  </w:style>
  <w:style w:type="paragraph" w:styleId="8">
    <w:name w:val="heading 8"/>
    <w:basedOn w:val="a"/>
    <w:next w:val="a0"/>
    <w:qFormat/>
    <w:pPr>
      <w:keepNext/>
      <w:ind w:firstLine="200"/>
      <w:jc w:val="center"/>
      <w:outlineLvl w:val="7"/>
    </w:pPr>
    <w:rPr>
      <w:b/>
      <w:sz w:val="22"/>
    </w:rPr>
  </w:style>
  <w:style w:type="paragraph" w:styleId="9">
    <w:name w:val="heading 9"/>
    <w:basedOn w:val="a"/>
    <w:next w:val="a0"/>
    <w:qFormat/>
    <w:pPr>
      <w:keepNext/>
      <w:ind w:firstLine="200"/>
      <w:outlineLvl w:val="8"/>
    </w:pPr>
    <w:rPr>
      <w:b/>
      <w:sz w:val="22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Pr>
      <w:color w:val="0000FF"/>
      <w:u w:val="single"/>
    </w:rPr>
  </w:style>
  <w:style w:type="character" w:styleId="a5">
    <w:name w:val="FollowedHyperlink"/>
    <w:rPr>
      <w:color w:val="800080"/>
      <w:u w:val="single"/>
    </w:rPr>
  </w:style>
  <w:style w:type="paragraph" w:styleId="a0">
    <w:name w:val="Normal Indent"/>
    <w:basedOn w:val="a"/>
    <w:pPr>
      <w:ind w:left="851"/>
    </w:pPr>
  </w:style>
  <w:style w:type="paragraph" w:styleId="a6">
    <w:name w:val="Body Text"/>
    <w:basedOn w:val="a"/>
    <w:pPr>
      <w:jc w:val="right"/>
    </w:pPr>
    <w:rPr>
      <w:sz w:val="12"/>
    </w:rPr>
  </w:style>
  <w:style w:type="paragraph" w:styleId="a7">
    <w:name w:val="Body Text Indent"/>
    <w:basedOn w:val="a"/>
    <w:pPr>
      <w:spacing w:line="400" w:lineRule="exact"/>
      <w:ind w:firstLine="198"/>
    </w:pPr>
    <w:rPr>
      <w:b/>
      <w:sz w:val="26"/>
    </w:rPr>
  </w:style>
  <w:style w:type="paragraph" w:styleId="a8">
    <w:name w:val="Balloon Text"/>
    <w:basedOn w:val="a"/>
    <w:semiHidden/>
    <w:rsid w:val="00C20C3C"/>
    <w:rPr>
      <w:rFonts w:ascii="Arial" w:eastAsia="돋움" w:hAnsi="Arial"/>
      <w:sz w:val="18"/>
      <w:szCs w:val="18"/>
    </w:rPr>
  </w:style>
  <w:style w:type="table" w:styleId="a9">
    <w:name w:val="Table Grid"/>
    <w:basedOn w:val="a2"/>
    <w:rsid w:val="002D433C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rsid w:val="00B52BDB"/>
    <w:pPr>
      <w:tabs>
        <w:tab w:val="center" w:pos="4252"/>
        <w:tab w:val="right" w:pos="8504"/>
      </w:tabs>
      <w:snapToGrid w:val="0"/>
    </w:pPr>
  </w:style>
  <w:style w:type="character" w:styleId="ab">
    <w:name w:val="page number"/>
    <w:basedOn w:val="a1"/>
    <w:rsid w:val="00B52BDB"/>
  </w:style>
  <w:style w:type="paragraph" w:styleId="ac">
    <w:name w:val="header"/>
    <w:basedOn w:val="a"/>
    <w:rsid w:val="00B52BDB"/>
    <w:pPr>
      <w:tabs>
        <w:tab w:val="center" w:pos="4252"/>
        <w:tab w:val="right" w:pos="8504"/>
      </w:tabs>
      <w:snapToGrid w:val="0"/>
    </w:pPr>
  </w:style>
  <w:style w:type="character" w:customStyle="1" w:styleId="1Char">
    <w:name w:val="제목 1 Char"/>
    <w:link w:val="1"/>
    <w:rsid w:val="0003048F"/>
    <w:rPr>
      <w:rFonts w:ascii="±¼¸²Ã¼" w:eastAsia="굴림체" w:hAnsi="±¼¸²Ã¼"/>
      <w:kern w:val="2"/>
      <w:sz w:val="24"/>
    </w:rPr>
  </w:style>
  <w:style w:type="character" w:styleId="ad">
    <w:name w:val="Strong"/>
    <w:qFormat/>
    <w:rsid w:val="0003048F"/>
    <w:rPr>
      <w:b/>
      <w:bCs/>
    </w:rPr>
  </w:style>
  <w:style w:type="paragraph" w:customStyle="1" w:styleId="-">
    <w:name w:val="공문-머리글"/>
    <w:basedOn w:val="a"/>
    <w:rsid w:val="00DD0463"/>
    <w:pPr>
      <w:widowControl/>
      <w:wordWrap/>
      <w:snapToGrid w:val="0"/>
      <w:spacing w:line="480" w:lineRule="auto"/>
    </w:pPr>
    <w:rPr>
      <w:rFonts w:ascii="한양신명조" w:eastAsia="한양신명조" w:hAnsi="한양신명조" w:cs="굴림"/>
      <w:b/>
      <w:bCs/>
      <w:color w:val="000000"/>
      <w:kern w:val="0"/>
      <w:sz w:val="22"/>
      <w:szCs w:val="22"/>
    </w:rPr>
  </w:style>
  <w:style w:type="paragraph" w:styleId="ae">
    <w:name w:val="List Paragraph"/>
    <w:basedOn w:val="a"/>
    <w:uiPriority w:val="34"/>
    <w:qFormat/>
    <w:rsid w:val="004161C1"/>
    <w:pPr>
      <w:ind w:leftChars="400" w:left="800"/>
    </w:pPr>
  </w:style>
  <w:style w:type="paragraph" w:customStyle="1" w:styleId="af">
    <w:name w:val="바탕글"/>
    <w:basedOn w:val="a"/>
    <w:rsid w:val="006244C7"/>
    <w:pPr>
      <w:shd w:val="clear" w:color="auto" w:fill="FFFFFF"/>
      <w:autoSpaceDE w:val="0"/>
      <w:autoSpaceDN w:val="0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53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45824;&#54620;&#52397;&#44033;&#54617;&#54924;\Desktop\&#48324;&#52392;2.%2014th%20AVT%20&#49888;&#52397;&#49436;.dotx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별첨2. 14th AVT 신청서.dotx</Template>
  <TotalTime>2</TotalTime>
  <Pages>2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 </vt:lpstr>
    </vt:vector>
  </TitlesOfParts>
  <Company>삼성의료원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대한청각학회</dc:creator>
  <cp:keywords/>
  <cp:lastModifiedBy>The Korean audiological society 대한청각학회</cp:lastModifiedBy>
  <cp:revision>1</cp:revision>
  <cp:lastPrinted>2023-08-14T05:16:00Z</cp:lastPrinted>
  <dcterms:created xsi:type="dcterms:W3CDTF">2023-08-14T05:17:00Z</dcterms:created>
  <dcterms:modified xsi:type="dcterms:W3CDTF">2023-08-14T05:19:00Z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DRClass">
    <vt:lpwstr>0</vt:lpwstr>
  </property>
  <property fmtid="{D5CDD505-2E9C-101B-9397-08002B2CF9AE}" pid="3" name="FDRSet">
    <vt:lpwstr>manual</vt:lpwstr>
  </property>
</Properties>
</file>